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FED7C" w14:textId="5D114BA9" w:rsidR="00485DF3" w:rsidRPr="00566A8E" w:rsidRDefault="00E70C2F" w:rsidP="00EF3F3A">
      <w:pPr>
        <w:jc w:val="center"/>
        <w:rPr>
          <w:b/>
          <w:sz w:val="28"/>
          <w:szCs w:val="28"/>
        </w:rPr>
      </w:pPr>
      <w:r w:rsidRPr="00566A8E">
        <w:rPr>
          <w:b/>
          <w:sz w:val="28"/>
          <w:szCs w:val="28"/>
        </w:rPr>
        <w:t xml:space="preserve">Local 7 </w:t>
      </w:r>
      <w:r w:rsidR="009C5C9B" w:rsidRPr="00566A8E">
        <w:rPr>
          <w:b/>
          <w:sz w:val="28"/>
          <w:szCs w:val="28"/>
        </w:rPr>
        <w:t>Election</w:t>
      </w:r>
      <w:r w:rsidR="003B0B64" w:rsidRPr="00566A8E">
        <w:rPr>
          <w:b/>
          <w:sz w:val="28"/>
          <w:szCs w:val="28"/>
        </w:rPr>
        <w:t>s for Bargaining Unit &amp; Local Positions</w:t>
      </w:r>
      <w:r w:rsidR="00B8395E" w:rsidRPr="00566A8E">
        <w:rPr>
          <w:b/>
          <w:sz w:val="28"/>
          <w:szCs w:val="28"/>
        </w:rPr>
        <w:t xml:space="preserve"> </w:t>
      </w:r>
    </w:p>
    <w:p w14:paraId="71EE3F44" w14:textId="77777777" w:rsidR="007D4804" w:rsidRPr="00566A8E" w:rsidRDefault="007D4804" w:rsidP="00EF3F3A">
      <w:pPr>
        <w:jc w:val="center"/>
        <w:rPr>
          <w:b/>
          <w:sz w:val="28"/>
          <w:szCs w:val="28"/>
        </w:rPr>
      </w:pPr>
    </w:p>
    <w:p w14:paraId="1CCBE052" w14:textId="26F2885C" w:rsidR="00E70C2F" w:rsidRPr="00566A8E" w:rsidRDefault="00485DF3" w:rsidP="00EF3F3A">
      <w:pPr>
        <w:jc w:val="center"/>
        <w:rPr>
          <w:b/>
          <w:sz w:val="36"/>
          <w:szCs w:val="36"/>
        </w:rPr>
      </w:pPr>
      <w:r w:rsidRPr="00566A8E">
        <w:rPr>
          <w:b/>
          <w:sz w:val="36"/>
          <w:szCs w:val="36"/>
        </w:rPr>
        <w:t xml:space="preserve">Electronic Voting </w:t>
      </w:r>
      <w:r w:rsidR="00820C14" w:rsidRPr="00566A8E">
        <w:rPr>
          <w:b/>
          <w:sz w:val="36"/>
          <w:szCs w:val="36"/>
        </w:rPr>
        <w:t xml:space="preserve">opens </w:t>
      </w:r>
      <w:r w:rsidR="00B8395E" w:rsidRPr="00566A8E">
        <w:rPr>
          <w:b/>
          <w:sz w:val="36"/>
          <w:szCs w:val="36"/>
        </w:rPr>
        <w:t>October 1</w:t>
      </w:r>
      <w:r w:rsidR="00820C14" w:rsidRPr="00566A8E">
        <w:rPr>
          <w:b/>
          <w:sz w:val="36"/>
          <w:szCs w:val="36"/>
        </w:rPr>
        <w:t>9, 2026</w:t>
      </w:r>
    </w:p>
    <w:p w14:paraId="56043B05" w14:textId="32048DD5" w:rsidR="009C24A3" w:rsidRPr="00566A8E" w:rsidRDefault="00820C14" w:rsidP="00EF3F3A">
      <w:pPr>
        <w:jc w:val="center"/>
        <w:rPr>
          <w:b/>
          <w:szCs w:val="22"/>
        </w:rPr>
      </w:pPr>
      <w:r w:rsidRPr="00566A8E">
        <w:rPr>
          <w:b/>
          <w:sz w:val="36"/>
          <w:szCs w:val="36"/>
        </w:rPr>
        <w:t>Closes October 24, 2026@17:00</w:t>
      </w:r>
    </w:p>
    <w:p w14:paraId="546973E4" w14:textId="4DB58008" w:rsidR="00E70C2F" w:rsidRDefault="00E70C2F" w:rsidP="00EF3F3A">
      <w:pPr>
        <w:jc w:val="center"/>
        <w:rPr>
          <w:b/>
          <w:szCs w:val="22"/>
        </w:rPr>
      </w:pPr>
      <w:r w:rsidRPr="00566A8E">
        <w:rPr>
          <w:b/>
          <w:szCs w:val="22"/>
        </w:rPr>
        <w:t>Term</w:t>
      </w:r>
      <w:r w:rsidR="009C24A3" w:rsidRPr="00566A8E">
        <w:rPr>
          <w:b/>
          <w:szCs w:val="22"/>
        </w:rPr>
        <w:t xml:space="preserve"> of </w:t>
      </w:r>
      <w:r w:rsidR="00055D83" w:rsidRPr="00566A8E">
        <w:rPr>
          <w:b/>
          <w:szCs w:val="22"/>
        </w:rPr>
        <w:t>Office:</w:t>
      </w:r>
      <w:r w:rsidRPr="00566A8E">
        <w:rPr>
          <w:b/>
          <w:szCs w:val="22"/>
        </w:rPr>
        <w:t xml:space="preserve"> J</w:t>
      </w:r>
      <w:r w:rsidR="009C5C9B" w:rsidRPr="00566A8E">
        <w:rPr>
          <w:b/>
          <w:szCs w:val="22"/>
        </w:rPr>
        <w:t>anuary 1, 20</w:t>
      </w:r>
      <w:r w:rsidR="009C24A3" w:rsidRPr="00566A8E">
        <w:rPr>
          <w:b/>
          <w:szCs w:val="22"/>
        </w:rPr>
        <w:t>27</w:t>
      </w:r>
      <w:r w:rsidR="009C5C9B" w:rsidRPr="00566A8E">
        <w:rPr>
          <w:b/>
          <w:szCs w:val="22"/>
        </w:rPr>
        <w:t>-December 31, 202</w:t>
      </w:r>
      <w:r w:rsidR="009C24A3" w:rsidRPr="00566A8E">
        <w:rPr>
          <w:b/>
          <w:szCs w:val="22"/>
        </w:rPr>
        <w:t>9</w:t>
      </w:r>
    </w:p>
    <w:p w14:paraId="6C8FE451" w14:textId="77777777" w:rsidR="009C5C9B" w:rsidRPr="000C3C9B" w:rsidRDefault="009C5C9B" w:rsidP="005D3DF5">
      <w:pPr>
        <w:rPr>
          <w:b/>
          <w:szCs w:val="22"/>
        </w:rPr>
      </w:pPr>
    </w:p>
    <w:p w14:paraId="6736E63E" w14:textId="77777777" w:rsidR="00817914" w:rsidRPr="00566A8E" w:rsidRDefault="00DA619F" w:rsidP="00DA619F">
      <w:pPr>
        <w:jc w:val="center"/>
        <w:rPr>
          <w:b/>
          <w:sz w:val="32"/>
          <w:szCs w:val="32"/>
          <w:u w:val="single"/>
        </w:rPr>
      </w:pPr>
      <w:r w:rsidRPr="00566A8E">
        <w:rPr>
          <w:b/>
          <w:sz w:val="32"/>
          <w:szCs w:val="32"/>
          <w:u w:val="single"/>
        </w:rPr>
        <w:t>Nomination Form</w:t>
      </w:r>
    </w:p>
    <w:p w14:paraId="402BCB3D" w14:textId="026F741D" w:rsidR="00DA619F" w:rsidRDefault="00DA619F" w:rsidP="00DA619F">
      <w:pPr>
        <w:jc w:val="center"/>
        <w:rPr>
          <w:b/>
          <w:sz w:val="24"/>
          <w:szCs w:val="24"/>
        </w:rPr>
      </w:pPr>
    </w:p>
    <w:p w14:paraId="6B20C085" w14:textId="77777777" w:rsidR="00DA619F" w:rsidRDefault="00DA619F" w:rsidP="00DA619F">
      <w:pPr>
        <w:jc w:val="center"/>
        <w:rPr>
          <w:b/>
          <w:sz w:val="24"/>
          <w:szCs w:val="24"/>
        </w:rPr>
      </w:pPr>
    </w:p>
    <w:p w14:paraId="62869497" w14:textId="40E521BE" w:rsidR="00DA619F" w:rsidRDefault="00DA619F" w:rsidP="00DA619F">
      <w:pPr>
        <w:rPr>
          <w:b/>
          <w:sz w:val="24"/>
          <w:szCs w:val="24"/>
        </w:rPr>
      </w:pPr>
      <w:r>
        <w:rPr>
          <w:b/>
          <w:sz w:val="24"/>
          <w:szCs w:val="24"/>
        </w:rPr>
        <w:t>POSITION BEING NOMINATED FOR:</w:t>
      </w:r>
      <w:r w:rsidR="00B8395E">
        <w:rPr>
          <w:b/>
          <w:sz w:val="24"/>
          <w:szCs w:val="24"/>
        </w:rPr>
        <w:t xml:space="preserve"> </w:t>
      </w:r>
      <w:r>
        <w:rPr>
          <w:b/>
          <w:sz w:val="24"/>
          <w:szCs w:val="24"/>
        </w:rPr>
        <w:t>___________________________________</w:t>
      </w:r>
    </w:p>
    <w:p w14:paraId="5FFF62CF" w14:textId="77777777" w:rsidR="00DA619F" w:rsidRDefault="00DA619F" w:rsidP="00DA619F">
      <w:pPr>
        <w:rPr>
          <w:b/>
          <w:sz w:val="24"/>
          <w:szCs w:val="24"/>
        </w:rPr>
      </w:pPr>
    </w:p>
    <w:p w14:paraId="637E8600" w14:textId="77777777" w:rsidR="00DA619F" w:rsidRDefault="00DA619F" w:rsidP="00DA619F">
      <w:pPr>
        <w:rPr>
          <w:b/>
          <w:sz w:val="24"/>
          <w:szCs w:val="24"/>
        </w:rPr>
      </w:pPr>
      <w:r>
        <w:rPr>
          <w:b/>
          <w:sz w:val="24"/>
          <w:szCs w:val="24"/>
        </w:rPr>
        <w:t>IMPORTANT: Please print all information except when signing</w:t>
      </w:r>
    </w:p>
    <w:p w14:paraId="07E78FEF" w14:textId="77777777" w:rsidR="00DA619F" w:rsidRDefault="00DA619F" w:rsidP="00DA619F">
      <w:pPr>
        <w:rPr>
          <w:b/>
          <w:sz w:val="24"/>
          <w:szCs w:val="24"/>
        </w:rPr>
      </w:pPr>
    </w:p>
    <w:p w14:paraId="598986CF" w14:textId="77777777" w:rsidR="00DA619F" w:rsidRDefault="00DA619F" w:rsidP="00DA619F">
      <w:pPr>
        <w:rPr>
          <w:sz w:val="24"/>
          <w:szCs w:val="24"/>
        </w:rPr>
      </w:pPr>
      <w:r>
        <w:rPr>
          <w:b/>
          <w:sz w:val="24"/>
          <w:szCs w:val="24"/>
        </w:rPr>
        <w:t xml:space="preserve">NAME OF CANDIDATE:  </w:t>
      </w:r>
      <w:r>
        <w:rPr>
          <w:sz w:val="24"/>
          <w:szCs w:val="24"/>
        </w:rPr>
        <w:t>Please circle:</w:t>
      </w:r>
      <w:r>
        <w:rPr>
          <w:sz w:val="24"/>
          <w:szCs w:val="24"/>
        </w:rPr>
        <w:tab/>
        <w:t xml:space="preserve">  MS.</w:t>
      </w:r>
      <w:r>
        <w:rPr>
          <w:sz w:val="24"/>
          <w:szCs w:val="24"/>
        </w:rPr>
        <w:tab/>
      </w:r>
      <w:r>
        <w:rPr>
          <w:sz w:val="24"/>
          <w:szCs w:val="24"/>
        </w:rPr>
        <w:tab/>
        <w:t>MRS.</w:t>
      </w:r>
      <w:r>
        <w:rPr>
          <w:sz w:val="24"/>
          <w:szCs w:val="24"/>
        </w:rPr>
        <w:tab/>
      </w:r>
      <w:r>
        <w:rPr>
          <w:sz w:val="24"/>
          <w:szCs w:val="24"/>
        </w:rPr>
        <w:tab/>
        <w:t>MISS.</w:t>
      </w:r>
      <w:r>
        <w:rPr>
          <w:sz w:val="24"/>
          <w:szCs w:val="24"/>
        </w:rPr>
        <w:tab/>
      </w:r>
      <w:r>
        <w:rPr>
          <w:sz w:val="24"/>
          <w:szCs w:val="24"/>
        </w:rPr>
        <w:tab/>
        <w:t>MR.</w:t>
      </w:r>
    </w:p>
    <w:p w14:paraId="0C059BE1" w14:textId="77777777" w:rsidR="00DA619F" w:rsidRDefault="00DA619F" w:rsidP="00DA619F">
      <w:pPr>
        <w:rPr>
          <w:sz w:val="24"/>
          <w:szCs w:val="24"/>
        </w:rPr>
      </w:pPr>
    </w:p>
    <w:p w14:paraId="2CBCD4F2" w14:textId="75BA3360" w:rsidR="00DA619F" w:rsidRPr="00F91155" w:rsidRDefault="00DA619F" w:rsidP="00EF3F3A">
      <w:pPr>
        <w:rPr>
          <w:sz w:val="24"/>
          <w:szCs w:val="24"/>
        </w:rPr>
      </w:pPr>
      <w:r>
        <w:rPr>
          <w:sz w:val="24"/>
          <w:szCs w:val="24"/>
        </w:rPr>
        <w:t>Surname: _________________</w:t>
      </w:r>
      <w:r w:rsidR="00EF3F3A">
        <w:rPr>
          <w:sz w:val="24"/>
          <w:szCs w:val="24"/>
        </w:rPr>
        <w:t>____________</w:t>
      </w:r>
      <w:r>
        <w:rPr>
          <w:sz w:val="24"/>
          <w:szCs w:val="24"/>
        </w:rPr>
        <w:t>Given Names</w:t>
      </w:r>
      <w:r w:rsidR="00F91155">
        <w:rPr>
          <w:sz w:val="24"/>
          <w:szCs w:val="24"/>
        </w:rPr>
        <w:t>:</w:t>
      </w:r>
      <w:r w:rsidR="00EF3F3A">
        <w:rPr>
          <w:sz w:val="24"/>
          <w:szCs w:val="24"/>
        </w:rPr>
        <w:t>________________________________</w:t>
      </w:r>
    </w:p>
    <w:p w14:paraId="63420CEC" w14:textId="77777777" w:rsidR="006E362B" w:rsidRDefault="006E362B" w:rsidP="00DA619F">
      <w:pPr>
        <w:rPr>
          <w:sz w:val="24"/>
          <w:szCs w:val="24"/>
        </w:rPr>
      </w:pPr>
    </w:p>
    <w:p w14:paraId="77F69EBC" w14:textId="46D00062" w:rsidR="00DA619F" w:rsidRDefault="00DA619F" w:rsidP="00DA619F">
      <w:pPr>
        <w:rPr>
          <w:sz w:val="24"/>
          <w:szCs w:val="24"/>
        </w:rPr>
      </w:pPr>
      <w:r>
        <w:rPr>
          <w:sz w:val="24"/>
          <w:szCs w:val="24"/>
        </w:rPr>
        <w:t>Phone No.</w:t>
      </w:r>
      <w:r w:rsidR="00EF3F3A">
        <w:rPr>
          <w:sz w:val="24"/>
          <w:szCs w:val="24"/>
        </w:rPr>
        <w:t xml:space="preserve">  </w:t>
      </w:r>
      <w:r>
        <w:rPr>
          <w:sz w:val="24"/>
          <w:szCs w:val="24"/>
        </w:rPr>
        <w:t xml:space="preserve">Home: (       </w:t>
      </w:r>
      <w:r w:rsidR="00EF3F3A">
        <w:rPr>
          <w:sz w:val="24"/>
          <w:szCs w:val="24"/>
        </w:rPr>
        <w:t xml:space="preserve">       </w:t>
      </w:r>
      <w:r>
        <w:rPr>
          <w:sz w:val="24"/>
          <w:szCs w:val="24"/>
        </w:rPr>
        <w:t>)____________________________</w:t>
      </w:r>
    </w:p>
    <w:p w14:paraId="773D8237" w14:textId="0DB9751E" w:rsidR="00EF3F3A" w:rsidRDefault="00EF3F3A" w:rsidP="00DA619F">
      <w:pPr>
        <w:rPr>
          <w:sz w:val="24"/>
          <w:szCs w:val="24"/>
        </w:rPr>
      </w:pPr>
    </w:p>
    <w:p w14:paraId="1ECEB121" w14:textId="0D4866C1" w:rsidR="00EF3F3A" w:rsidRDefault="00EF3F3A" w:rsidP="00DA619F">
      <w:pPr>
        <w:rPr>
          <w:sz w:val="24"/>
          <w:szCs w:val="24"/>
        </w:rPr>
      </w:pPr>
      <w:r>
        <w:rPr>
          <w:sz w:val="24"/>
          <w:szCs w:val="24"/>
        </w:rPr>
        <w:t>Address:_________________________________________________________________________</w:t>
      </w:r>
    </w:p>
    <w:p w14:paraId="4B348CCE" w14:textId="77777777" w:rsidR="00DA619F" w:rsidRDefault="00DA619F" w:rsidP="00DA619F">
      <w:pPr>
        <w:rPr>
          <w:sz w:val="24"/>
          <w:szCs w:val="24"/>
        </w:rPr>
      </w:pPr>
    </w:p>
    <w:p w14:paraId="3A0A9414" w14:textId="77777777" w:rsidR="00DA619F" w:rsidRDefault="00DA619F" w:rsidP="00DA619F">
      <w:pPr>
        <w:rPr>
          <w:sz w:val="24"/>
          <w:szCs w:val="24"/>
        </w:rPr>
      </w:pPr>
      <w:r>
        <w:rPr>
          <w:sz w:val="24"/>
          <w:szCs w:val="24"/>
        </w:rPr>
        <w:t>ONA Identification Number: __________________________(as found on your membership card)</w:t>
      </w:r>
    </w:p>
    <w:p w14:paraId="42DF838E" w14:textId="77777777" w:rsidR="00DA619F" w:rsidRDefault="00DA619F" w:rsidP="00DA619F">
      <w:pPr>
        <w:rPr>
          <w:sz w:val="24"/>
          <w:szCs w:val="24"/>
        </w:rPr>
      </w:pPr>
    </w:p>
    <w:p w14:paraId="13C6B295" w14:textId="77777777" w:rsidR="00DA619F" w:rsidRDefault="00DA619F" w:rsidP="00DA619F">
      <w:pPr>
        <w:rPr>
          <w:b/>
          <w:sz w:val="24"/>
          <w:szCs w:val="24"/>
        </w:rPr>
      </w:pPr>
      <w:r>
        <w:rPr>
          <w:b/>
          <w:sz w:val="24"/>
          <w:szCs w:val="24"/>
        </w:rPr>
        <w:t>NOMINATORS:</w:t>
      </w:r>
    </w:p>
    <w:p w14:paraId="48BDC95B" w14:textId="77777777" w:rsidR="00DA619F" w:rsidRDefault="00DA619F" w:rsidP="00DA619F">
      <w:pPr>
        <w:rPr>
          <w:b/>
          <w:sz w:val="24"/>
          <w:szCs w:val="24"/>
        </w:rPr>
      </w:pPr>
      <w:r>
        <w:rPr>
          <w:b/>
          <w:sz w:val="24"/>
          <w:szCs w:val="24"/>
        </w:rPr>
        <w:t>(1)</w:t>
      </w:r>
    </w:p>
    <w:p w14:paraId="33E28FFC" w14:textId="48804E81" w:rsidR="00DA619F" w:rsidRDefault="00DA619F" w:rsidP="00DA619F">
      <w:pPr>
        <w:rPr>
          <w:b/>
          <w:sz w:val="24"/>
          <w:szCs w:val="24"/>
        </w:rPr>
      </w:pPr>
      <w:r>
        <w:rPr>
          <w:b/>
          <w:sz w:val="24"/>
          <w:szCs w:val="24"/>
        </w:rPr>
        <w:t>_____________________________________________________________________</w:t>
      </w:r>
      <w:r w:rsidR="00EF3F3A">
        <w:rPr>
          <w:b/>
          <w:sz w:val="24"/>
          <w:szCs w:val="24"/>
        </w:rPr>
        <w:t>__________</w:t>
      </w:r>
      <w:r>
        <w:rPr>
          <w:b/>
          <w:sz w:val="24"/>
          <w:szCs w:val="24"/>
        </w:rPr>
        <w:t>_</w:t>
      </w:r>
    </w:p>
    <w:p w14:paraId="15BA8DEB" w14:textId="61E5E839" w:rsidR="00DA619F" w:rsidRDefault="00DA619F" w:rsidP="00DA619F">
      <w:pPr>
        <w:rPr>
          <w:sz w:val="24"/>
          <w:szCs w:val="24"/>
        </w:rPr>
      </w:pPr>
      <w:r>
        <w:rPr>
          <w:b/>
          <w:sz w:val="24"/>
          <w:szCs w:val="24"/>
        </w:rPr>
        <w:tab/>
      </w:r>
      <w:r>
        <w:rPr>
          <w:sz w:val="24"/>
          <w:szCs w:val="24"/>
        </w:rPr>
        <w:t>Surname</w:t>
      </w:r>
      <w:r>
        <w:rPr>
          <w:sz w:val="24"/>
          <w:szCs w:val="24"/>
        </w:rPr>
        <w:tab/>
      </w:r>
      <w:r>
        <w:rPr>
          <w:sz w:val="24"/>
          <w:szCs w:val="24"/>
        </w:rPr>
        <w:tab/>
        <w:t>Given Names</w:t>
      </w:r>
      <w:r>
        <w:rPr>
          <w:sz w:val="24"/>
          <w:szCs w:val="24"/>
        </w:rPr>
        <w:tab/>
      </w:r>
      <w:r>
        <w:rPr>
          <w:sz w:val="24"/>
          <w:szCs w:val="24"/>
        </w:rPr>
        <w:tab/>
      </w:r>
      <w:r>
        <w:rPr>
          <w:sz w:val="24"/>
          <w:szCs w:val="24"/>
        </w:rPr>
        <w:tab/>
        <w:t>Signature</w:t>
      </w:r>
    </w:p>
    <w:p w14:paraId="30E31BE8" w14:textId="77777777" w:rsidR="00DA619F" w:rsidRDefault="00DA619F" w:rsidP="00DA619F">
      <w:pPr>
        <w:rPr>
          <w:sz w:val="24"/>
          <w:szCs w:val="24"/>
        </w:rPr>
      </w:pPr>
    </w:p>
    <w:p w14:paraId="3C620ED8" w14:textId="42D2A350" w:rsidR="00DA619F" w:rsidRDefault="00DA619F" w:rsidP="00DA619F">
      <w:pPr>
        <w:rPr>
          <w:sz w:val="24"/>
          <w:szCs w:val="24"/>
        </w:rPr>
      </w:pPr>
      <w:r>
        <w:rPr>
          <w:sz w:val="24"/>
          <w:szCs w:val="24"/>
        </w:rPr>
        <w:t>Nominator (1) ONA ID #_________________</w:t>
      </w:r>
      <w:r w:rsidR="00EF3F3A">
        <w:rPr>
          <w:sz w:val="24"/>
          <w:szCs w:val="24"/>
        </w:rPr>
        <w:t>_______</w:t>
      </w:r>
      <w:r w:rsidR="00EF3F3A">
        <w:rPr>
          <w:sz w:val="24"/>
          <w:szCs w:val="24"/>
        </w:rPr>
        <w:tab/>
      </w:r>
    </w:p>
    <w:p w14:paraId="18E04159" w14:textId="77777777" w:rsidR="00DA619F" w:rsidRDefault="00DA619F" w:rsidP="00DA619F">
      <w:pPr>
        <w:rPr>
          <w:sz w:val="24"/>
          <w:szCs w:val="24"/>
        </w:rPr>
      </w:pPr>
    </w:p>
    <w:p w14:paraId="6E37B4BE" w14:textId="77777777" w:rsidR="00DA619F" w:rsidRDefault="00DA619F" w:rsidP="00DA619F">
      <w:pPr>
        <w:rPr>
          <w:b/>
          <w:sz w:val="24"/>
          <w:szCs w:val="24"/>
        </w:rPr>
      </w:pPr>
      <w:r>
        <w:rPr>
          <w:b/>
          <w:sz w:val="24"/>
          <w:szCs w:val="24"/>
        </w:rPr>
        <w:t xml:space="preserve">(2) </w:t>
      </w:r>
    </w:p>
    <w:p w14:paraId="6A1DCCD0" w14:textId="4DBA4FD4" w:rsidR="00DA619F" w:rsidRPr="00EF3F3A" w:rsidRDefault="00DA619F" w:rsidP="00DA619F">
      <w:pPr>
        <w:rPr>
          <w:b/>
          <w:bCs/>
          <w:sz w:val="24"/>
          <w:szCs w:val="24"/>
        </w:rPr>
      </w:pPr>
      <w:r w:rsidRPr="00EF3F3A">
        <w:rPr>
          <w:b/>
          <w:bCs/>
          <w:sz w:val="24"/>
          <w:szCs w:val="24"/>
        </w:rPr>
        <w:t>______________________________________________________________________</w:t>
      </w:r>
      <w:r w:rsidR="00EF3F3A">
        <w:rPr>
          <w:b/>
          <w:bCs/>
          <w:sz w:val="24"/>
          <w:szCs w:val="24"/>
        </w:rPr>
        <w:t>__________</w:t>
      </w:r>
    </w:p>
    <w:p w14:paraId="14474811" w14:textId="77777777" w:rsidR="00DA619F" w:rsidRDefault="00DA619F" w:rsidP="00DA619F">
      <w:pPr>
        <w:rPr>
          <w:sz w:val="24"/>
          <w:szCs w:val="24"/>
        </w:rPr>
      </w:pPr>
      <w:r>
        <w:rPr>
          <w:sz w:val="24"/>
          <w:szCs w:val="24"/>
        </w:rPr>
        <w:tab/>
        <w:t>Surname</w:t>
      </w:r>
      <w:r>
        <w:rPr>
          <w:sz w:val="24"/>
          <w:szCs w:val="24"/>
        </w:rPr>
        <w:tab/>
      </w:r>
      <w:r>
        <w:rPr>
          <w:sz w:val="24"/>
          <w:szCs w:val="24"/>
        </w:rPr>
        <w:tab/>
        <w:t>Given Names</w:t>
      </w:r>
      <w:r>
        <w:rPr>
          <w:sz w:val="24"/>
          <w:szCs w:val="24"/>
        </w:rPr>
        <w:tab/>
      </w:r>
      <w:r>
        <w:rPr>
          <w:sz w:val="24"/>
          <w:szCs w:val="24"/>
        </w:rPr>
        <w:tab/>
      </w:r>
      <w:r>
        <w:rPr>
          <w:sz w:val="24"/>
          <w:szCs w:val="24"/>
        </w:rPr>
        <w:tab/>
        <w:t>Signature</w:t>
      </w:r>
    </w:p>
    <w:p w14:paraId="0DA47B5C" w14:textId="77777777" w:rsidR="00DA619F" w:rsidRDefault="00DA619F" w:rsidP="00DA619F">
      <w:pPr>
        <w:rPr>
          <w:sz w:val="24"/>
          <w:szCs w:val="24"/>
        </w:rPr>
      </w:pPr>
    </w:p>
    <w:p w14:paraId="7A1D4153" w14:textId="48768191" w:rsidR="00DA619F" w:rsidRDefault="00DA619F" w:rsidP="00DA619F">
      <w:pPr>
        <w:rPr>
          <w:sz w:val="24"/>
          <w:szCs w:val="24"/>
        </w:rPr>
      </w:pPr>
      <w:r>
        <w:rPr>
          <w:sz w:val="24"/>
          <w:szCs w:val="24"/>
        </w:rPr>
        <w:t>Nominator (2) ONA ID #__________________</w:t>
      </w:r>
      <w:r w:rsidR="00EF3F3A">
        <w:rPr>
          <w:sz w:val="24"/>
          <w:szCs w:val="24"/>
        </w:rPr>
        <w:t>______</w:t>
      </w:r>
    </w:p>
    <w:p w14:paraId="4F60033D" w14:textId="77777777" w:rsidR="00DA619F" w:rsidRDefault="00DA619F" w:rsidP="00DA619F">
      <w:pPr>
        <w:rPr>
          <w:sz w:val="24"/>
          <w:szCs w:val="24"/>
        </w:rPr>
      </w:pPr>
    </w:p>
    <w:p w14:paraId="545C2897" w14:textId="5C474DC1" w:rsidR="00B8395E" w:rsidRPr="00F0355D" w:rsidRDefault="009453D4" w:rsidP="00DA619F">
      <w:pPr>
        <w:rPr>
          <w:sz w:val="18"/>
          <w:szCs w:val="18"/>
        </w:rPr>
      </w:pPr>
      <w:r w:rsidRPr="00F0355D">
        <w:rPr>
          <w:b/>
          <w:bCs/>
          <w:sz w:val="18"/>
          <w:szCs w:val="18"/>
        </w:rPr>
        <w:t>CONSENT OF CANDIDATE</w:t>
      </w:r>
      <w:r w:rsidRPr="00F0355D">
        <w:rPr>
          <w:sz w:val="18"/>
          <w:szCs w:val="18"/>
        </w:rPr>
        <w:t xml:space="preserve"> I, the undersigned, am a member with entitlements of the Ontario Nurses’ Association and consent to allow my name to stand for election FOR THE POSITION IDENTIFIED ABOVE and to FULFILL MY ACCOUNTABILITIES if so elected. I have read and agree to abide by the Guidelines for Candidates contained in the ONA Local and Bargaining Unit Election Policy.</w:t>
      </w:r>
    </w:p>
    <w:p w14:paraId="763F4B00" w14:textId="77777777" w:rsidR="00DA619F" w:rsidRDefault="00DA619F" w:rsidP="00DA619F">
      <w:pPr>
        <w:rPr>
          <w:b/>
          <w:sz w:val="24"/>
          <w:szCs w:val="24"/>
        </w:rPr>
      </w:pPr>
    </w:p>
    <w:p w14:paraId="752D402C" w14:textId="35ED8614" w:rsidR="00DA619F" w:rsidRDefault="00DA619F" w:rsidP="00DA619F">
      <w:pPr>
        <w:rPr>
          <w:b/>
          <w:sz w:val="24"/>
          <w:szCs w:val="24"/>
        </w:rPr>
      </w:pPr>
      <w:r>
        <w:rPr>
          <w:b/>
          <w:sz w:val="24"/>
          <w:szCs w:val="24"/>
        </w:rPr>
        <w:t>DATE:____________________________</w:t>
      </w:r>
      <w:r>
        <w:rPr>
          <w:b/>
          <w:sz w:val="24"/>
          <w:szCs w:val="24"/>
        </w:rPr>
        <w:tab/>
        <w:t>________________________________</w:t>
      </w:r>
      <w:r w:rsidR="00EF3F3A">
        <w:rPr>
          <w:b/>
          <w:sz w:val="24"/>
          <w:szCs w:val="24"/>
        </w:rPr>
        <w:t>__________</w:t>
      </w:r>
    </w:p>
    <w:p w14:paraId="6403DDE1" w14:textId="6549EAA3" w:rsidR="00DA619F" w:rsidRPr="00F91155" w:rsidRDefault="00F91155" w:rsidP="00DA619F">
      <w:pPr>
        <w:rPr>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EF3F3A">
        <w:rPr>
          <w:b/>
          <w:sz w:val="24"/>
          <w:szCs w:val="24"/>
        </w:rPr>
        <w:t xml:space="preserve">     </w:t>
      </w:r>
      <w:r>
        <w:rPr>
          <w:sz w:val="24"/>
          <w:szCs w:val="24"/>
        </w:rPr>
        <w:t>signature</w:t>
      </w:r>
    </w:p>
    <w:sectPr w:rsidR="00DA619F" w:rsidRPr="00F91155" w:rsidSect="00E70C2F">
      <w:headerReference w:type="default" r:id="rId6"/>
      <w:footerReference w:type="default" r:id="rId7"/>
      <w:pgSz w:w="12240" w:h="15840"/>
      <w:pgMar w:top="720" w:right="720" w:bottom="720" w:left="720" w:header="720" w:footer="4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ADBC7" w14:textId="77777777" w:rsidR="00087363" w:rsidRDefault="00087363">
      <w:r>
        <w:separator/>
      </w:r>
    </w:p>
  </w:endnote>
  <w:endnote w:type="continuationSeparator" w:id="0">
    <w:p w14:paraId="10608DD9" w14:textId="77777777" w:rsidR="00087363" w:rsidRDefault="00087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BCEB4" w14:textId="77777777" w:rsidR="0044038C" w:rsidRDefault="00292418">
    <w:pPr>
      <w:pStyle w:val="Footer"/>
    </w:pPr>
    <w:r>
      <w:rPr>
        <w:noProof/>
        <w:lang w:val="en-CA" w:eastAsia="en-CA"/>
      </w:rPr>
      <w:drawing>
        <wp:inline distT="0" distB="0" distL="0" distR="0" wp14:anchorId="727A1A38" wp14:editId="514CCA7B">
          <wp:extent cx="6847205" cy="573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7205" cy="5734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8BB2" w14:textId="77777777" w:rsidR="00087363" w:rsidRDefault="00087363">
      <w:r>
        <w:separator/>
      </w:r>
    </w:p>
  </w:footnote>
  <w:footnote w:type="continuationSeparator" w:id="0">
    <w:p w14:paraId="1268EE6A" w14:textId="77777777" w:rsidR="00087363" w:rsidRDefault="00087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5"/>
      <w:gridCol w:w="4770"/>
    </w:tblGrid>
    <w:tr w:rsidR="00292418" w14:paraId="6DB6E8DC" w14:textId="77777777" w:rsidTr="00292418">
      <w:trPr>
        <w:jc w:val="center"/>
      </w:trPr>
      <w:tc>
        <w:tcPr>
          <w:tcW w:w="5905" w:type="dxa"/>
        </w:tcPr>
        <w:p w14:paraId="199E9802" w14:textId="2C0C372A" w:rsidR="00292418" w:rsidRDefault="00292418" w:rsidP="00292418">
          <w:pPr>
            <w:pStyle w:val="Header"/>
            <w:ind w:right="-720"/>
          </w:pPr>
        </w:p>
      </w:tc>
      <w:tc>
        <w:tcPr>
          <w:tcW w:w="4770" w:type="dxa"/>
        </w:tcPr>
        <w:p w14:paraId="39AE45C2" w14:textId="23C2317B" w:rsidR="00292418" w:rsidRPr="00362A9A" w:rsidRDefault="00292418" w:rsidP="00292418">
          <w:pPr>
            <w:kinsoku w:val="0"/>
            <w:overflowPunct w:val="0"/>
            <w:autoSpaceDE w:val="0"/>
            <w:autoSpaceDN w:val="0"/>
            <w:adjustRightInd w:val="0"/>
            <w:spacing w:before="27"/>
            <w:ind w:right="-720"/>
            <w:rPr>
              <w:rFonts w:cs="Arial"/>
              <w:color w:val="000000"/>
              <w:sz w:val="21"/>
              <w:szCs w:val="21"/>
            </w:rPr>
          </w:pPr>
        </w:p>
      </w:tc>
    </w:tr>
  </w:tbl>
  <w:p w14:paraId="1D102168" w14:textId="1AEC7C4F" w:rsidR="0044038C" w:rsidRDefault="00722861" w:rsidP="00537881">
    <w:pPr>
      <w:pStyle w:val="Header"/>
      <w:jc w:val="center"/>
    </w:pPr>
    <w:r>
      <w:rPr>
        <w:rFonts w:ascii="Times New Roman" w:eastAsia="Times New Roman" w:hAnsi="Times New Roman"/>
        <w:noProof/>
        <w:sz w:val="24"/>
        <w:szCs w:val="24"/>
      </w:rPr>
      <w:drawing>
        <wp:inline distT="0" distB="0" distL="0" distR="0" wp14:anchorId="7D69AB4D" wp14:editId="6D671386">
          <wp:extent cx="2976563" cy="686098"/>
          <wp:effectExtent l="0" t="0" r="0" b="0"/>
          <wp:docPr id="375667327" name="Picture 1" descr="A white rectangular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67327" name="Picture 1" descr="A white rectangular sign with black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621" cy="696945"/>
                  </a:xfrm>
                  <a:prstGeom prst="rect">
                    <a:avLst/>
                  </a:prstGeom>
                  <a:noFill/>
                  <a:ln>
                    <a:noFill/>
                  </a:ln>
                </pic:spPr>
              </pic:pic>
            </a:graphicData>
          </a:graphic>
        </wp:inline>
      </w:drawing>
    </w:r>
  </w:p>
  <w:p w14:paraId="27C2F88C" w14:textId="3622C325" w:rsidR="00537881" w:rsidRDefault="00537881" w:rsidP="00C02E4B">
    <w:pPr>
      <w:pStyle w:val="Header"/>
      <w:jc w:val="center"/>
    </w:pPr>
    <w:r w:rsidRPr="003B110D">
      <w:rPr>
        <w:noProof/>
        <w:lang w:val="en-CA"/>
      </w:rPr>
      <mc:AlternateContent>
        <mc:Choice Requires="wpg">
          <w:drawing>
            <wp:inline distT="0" distB="0" distL="0" distR="0" wp14:anchorId="61259634" wp14:editId="41378F0B">
              <wp:extent cx="262255" cy="261938"/>
              <wp:effectExtent l="0" t="0" r="4445" b="5080"/>
              <wp:docPr id="144323283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261938"/>
                        <a:chOff x="0" y="0"/>
                        <a:chExt cx="723" cy="723"/>
                      </a:xfrm>
                    </wpg:grpSpPr>
                    <wps:wsp>
                      <wps:cNvPr id="315477589" name="Freeform 21"/>
                      <wps:cNvSpPr>
                        <a:spLocks/>
                      </wps:cNvSpPr>
                      <wps:spPr bwMode="auto">
                        <a:xfrm>
                          <a:off x="0" y="0"/>
                          <a:ext cx="723" cy="723"/>
                        </a:xfrm>
                        <a:custGeom>
                          <a:avLst/>
                          <a:gdLst>
                            <a:gd name="T0" fmla="*/ 361 w 723"/>
                            <a:gd name="T1" fmla="*/ 0 h 723"/>
                            <a:gd name="T2" fmla="*/ 288 w 723"/>
                            <a:gd name="T3" fmla="*/ 7 h 723"/>
                            <a:gd name="T4" fmla="*/ 220 w 723"/>
                            <a:gd name="T5" fmla="*/ 28 h 723"/>
                            <a:gd name="T6" fmla="*/ 159 w 723"/>
                            <a:gd name="T7" fmla="*/ 61 h 723"/>
                            <a:gd name="T8" fmla="*/ 105 w 723"/>
                            <a:gd name="T9" fmla="*/ 105 h 723"/>
                            <a:gd name="T10" fmla="*/ 61 w 723"/>
                            <a:gd name="T11" fmla="*/ 159 h 723"/>
                            <a:gd name="T12" fmla="*/ 28 w 723"/>
                            <a:gd name="T13" fmla="*/ 220 h 723"/>
                            <a:gd name="T14" fmla="*/ 7 w 723"/>
                            <a:gd name="T15" fmla="*/ 288 h 723"/>
                            <a:gd name="T16" fmla="*/ 0 w 723"/>
                            <a:gd name="T17" fmla="*/ 361 h 723"/>
                            <a:gd name="T18" fmla="*/ 7 w 723"/>
                            <a:gd name="T19" fmla="*/ 433 h 723"/>
                            <a:gd name="T20" fmla="*/ 28 w 723"/>
                            <a:gd name="T21" fmla="*/ 501 h 723"/>
                            <a:gd name="T22" fmla="*/ 61 w 723"/>
                            <a:gd name="T23" fmla="*/ 563 h 723"/>
                            <a:gd name="T24" fmla="*/ 105 w 723"/>
                            <a:gd name="T25" fmla="*/ 616 h 723"/>
                            <a:gd name="T26" fmla="*/ 159 w 723"/>
                            <a:gd name="T27" fmla="*/ 660 h 723"/>
                            <a:gd name="T28" fmla="*/ 220 w 723"/>
                            <a:gd name="T29" fmla="*/ 693 h 723"/>
                            <a:gd name="T30" fmla="*/ 288 w 723"/>
                            <a:gd name="T31" fmla="*/ 715 h 723"/>
                            <a:gd name="T32" fmla="*/ 361 w 723"/>
                            <a:gd name="T33" fmla="*/ 722 h 723"/>
                            <a:gd name="T34" fmla="*/ 433 w 723"/>
                            <a:gd name="T35" fmla="*/ 715 h 723"/>
                            <a:gd name="T36" fmla="*/ 501 w 723"/>
                            <a:gd name="T37" fmla="*/ 693 h 723"/>
                            <a:gd name="T38" fmla="*/ 563 w 723"/>
                            <a:gd name="T39" fmla="*/ 660 h 723"/>
                            <a:gd name="T40" fmla="*/ 616 w 723"/>
                            <a:gd name="T41" fmla="*/ 616 h 723"/>
                            <a:gd name="T42" fmla="*/ 652 w 723"/>
                            <a:gd name="T43" fmla="*/ 572 h 723"/>
                            <a:gd name="T44" fmla="*/ 215 w 723"/>
                            <a:gd name="T45" fmla="*/ 572 h 723"/>
                            <a:gd name="T46" fmla="*/ 211 w 723"/>
                            <a:gd name="T47" fmla="*/ 567 h 723"/>
                            <a:gd name="T48" fmla="*/ 211 w 723"/>
                            <a:gd name="T49" fmla="*/ 563 h 723"/>
                            <a:gd name="T50" fmla="*/ 196 w 723"/>
                            <a:gd name="T51" fmla="*/ 467 h 723"/>
                            <a:gd name="T52" fmla="*/ 196 w 723"/>
                            <a:gd name="T53" fmla="*/ 461 h 723"/>
                            <a:gd name="T54" fmla="*/ 199 w 723"/>
                            <a:gd name="T55" fmla="*/ 457 h 723"/>
                            <a:gd name="T56" fmla="*/ 203 w 723"/>
                            <a:gd name="T57" fmla="*/ 454 h 723"/>
                            <a:gd name="T58" fmla="*/ 332 w 723"/>
                            <a:gd name="T59" fmla="*/ 392 h 723"/>
                            <a:gd name="T60" fmla="*/ 178 w 723"/>
                            <a:gd name="T61" fmla="*/ 392 h 723"/>
                            <a:gd name="T62" fmla="*/ 173 w 723"/>
                            <a:gd name="T63" fmla="*/ 389 h 723"/>
                            <a:gd name="T64" fmla="*/ 170 w 723"/>
                            <a:gd name="T65" fmla="*/ 385 h 723"/>
                            <a:gd name="T66" fmla="*/ 125 w 723"/>
                            <a:gd name="T67" fmla="*/ 298 h 723"/>
                            <a:gd name="T68" fmla="*/ 122 w 723"/>
                            <a:gd name="T69" fmla="*/ 293 h 723"/>
                            <a:gd name="T70" fmla="*/ 124 w 723"/>
                            <a:gd name="T71" fmla="*/ 289 h 723"/>
                            <a:gd name="T72" fmla="*/ 128 w 723"/>
                            <a:gd name="T73" fmla="*/ 286 h 723"/>
                            <a:gd name="T74" fmla="*/ 217 w 723"/>
                            <a:gd name="T75" fmla="*/ 242 h 723"/>
                            <a:gd name="T76" fmla="*/ 221 w 723"/>
                            <a:gd name="T77" fmla="*/ 241 h 723"/>
                            <a:gd name="T78" fmla="*/ 302 w 723"/>
                            <a:gd name="T79" fmla="*/ 241 h 723"/>
                            <a:gd name="T80" fmla="*/ 284 w 723"/>
                            <a:gd name="T81" fmla="*/ 208 h 723"/>
                            <a:gd name="T82" fmla="*/ 281 w 723"/>
                            <a:gd name="T83" fmla="*/ 202 h 723"/>
                            <a:gd name="T84" fmla="*/ 283 w 723"/>
                            <a:gd name="T85" fmla="*/ 196 h 723"/>
                            <a:gd name="T86" fmla="*/ 286 w 723"/>
                            <a:gd name="T87" fmla="*/ 191 h 723"/>
                            <a:gd name="T88" fmla="*/ 353 w 723"/>
                            <a:gd name="T89" fmla="*/ 122 h 723"/>
                            <a:gd name="T90" fmla="*/ 358 w 723"/>
                            <a:gd name="T91" fmla="*/ 119 h 723"/>
                            <a:gd name="T92" fmla="*/ 628 w 723"/>
                            <a:gd name="T93" fmla="*/ 119 h 723"/>
                            <a:gd name="T94" fmla="*/ 616 w 723"/>
                            <a:gd name="T95" fmla="*/ 105 h 723"/>
                            <a:gd name="T96" fmla="*/ 563 w 723"/>
                            <a:gd name="T97" fmla="*/ 61 h 723"/>
                            <a:gd name="T98" fmla="*/ 501 w 723"/>
                            <a:gd name="T99" fmla="*/ 28 h 723"/>
                            <a:gd name="T100" fmla="*/ 433 w 723"/>
                            <a:gd name="T101" fmla="*/ 7 h 723"/>
                            <a:gd name="T102" fmla="*/ 361 w 723"/>
                            <a:gd name="T103" fmla="*/ 0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23" h="723">
                              <a:moveTo>
                                <a:pt x="361" y="0"/>
                              </a:moveTo>
                              <a:lnTo>
                                <a:pt x="288" y="7"/>
                              </a:lnTo>
                              <a:lnTo>
                                <a:pt x="220" y="28"/>
                              </a:lnTo>
                              <a:lnTo>
                                <a:pt x="159" y="61"/>
                              </a:lnTo>
                              <a:lnTo>
                                <a:pt x="105" y="105"/>
                              </a:lnTo>
                              <a:lnTo>
                                <a:pt x="61" y="159"/>
                              </a:lnTo>
                              <a:lnTo>
                                <a:pt x="28" y="220"/>
                              </a:lnTo>
                              <a:lnTo>
                                <a:pt x="7" y="288"/>
                              </a:lnTo>
                              <a:lnTo>
                                <a:pt x="0" y="361"/>
                              </a:lnTo>
                              <a:lnTo>
                                <a:pt x="7" y="433"/>
                              </a:lnTo>
                              <a:lnTo>
                                <a:pt x="28" y="501"/>
                              </a:lnTo>
                              <a:lnTo>
                                <a:pt x="61" y="563"/>
                              </a:lnTo>
                              <a:lnTo>
                                <a:pt x="105" y="616"/>
                              </a:lnTo>
                              <a:lnTo>
                                <a:pt x="159" y="660"/>
                              </a:lnTo>
                              <a:lnTo>
                                <a:pt x="220" y="693"/>
                              </a:lnTo>
                              <a:lnTo>
                                <a:pt x="288" y="715"/>
                              </a:lnTo>
                              <a:lnTo>
                                <a:pt x="361" y="722"/>
                              </a:lnTo>
                              <a:lnTo>
                                <a:pt x="433" y="715"/>
                              </a:lnTo>
                              <a:lnTo>
                                <a:pt x="501" y="693"/>
                              </a:lnTo>
                              <a:lnTo>
                                <a:pt x="563" y="660"/>
                              </a:lnTo>
                              <a:lnTo>
                                <a:pt x="616" y="616"/>
                              </a:lnTo>
                              <a:lnTo>
                                <a:pt x="652" y="572"/>
                              </a:lnTo>
                              <a:lnTo>
                                <a:pt x="215" y="572"/>
                              </a:lnTo>
                              <a:lnTo>
                                <a:pt x="211" y="567"/>
                              </a:lnTo>
                              <a:lnTo>
                                <a:pt x="211" y="563"/>
                              </a:lnTo>
                              <a:lnTo>
                                <a:pt x="196" y="467"/>
                              </a:lnTo>
                              <a:lnTo>
                                <a:pt x="196" y="461"/>
                              </a:lnTo>
                              <a:lnTo>
                                <a:pt x="199" y="457"/>
                              </a:lnTo>
                              <a:lnTo>
                                <a:pt x="203" y="454"/>
                              </a:lnTo>
                              <a:lnTo>
                                <a:pt x="332" y="392"/>
                              </a:lnTo>
                              <a:lnTo>
                                <a:pt x="178" y="392"/>
                              </a:lnTo>
                              <a:lnTo>
                                <a:pt x="173" y="389"/>
                              </a:lnTo>
                              <a:lnTo>
                                <a:pt x="170" y="385"/>
                              </a:lnTo>
                              <a:lnTo>
                                <a:pt x="125" y="298"/>
                              </a:lnTo>
                              <a:lnTo>
                                <a:pt x="122" y="293"/>
                              </a:lnTo>
                              <a:lnTo>
                                <a:pt x="124" y="289"/>
                              </a:lnTo>
                              <a:lnTo>
                                <a:pt x="128" y="286"/>
                              </a:lnTo>
                              <a:lnTo>
                                <a:pt x="217" y="242"/>
                              </a:lnTo>
                              <a:lnTo>
                                <a:pt x="221" y="241"/>
                              </a:lnTo>
                              <a:lnTo>
                                <a:pt x="302" y="241"/>
                              </a:lnTo>
                              <a:lnTo>
                                <a:pt x="284" y="208"/>
                              </a:lnTo>
                              <a:lnTo>
                                <a:pt x="281" y="202"/>
                              </a:lnTo>
                              <a:lnTo>
                                <a:pt x="283" y="196"/>
                              </a:lnTo>
                              <a:lnTo>
                                <a:pt x="286" y="191"/>
                              </a:lnTo>
                              <a:lnTo>
                                <a:pt x="353" y="122"/>
                              </a:lnTo>
                              <a:lnTo>
                                <a:pt x="358" y="119"/>
                              </a:lnTo>
                              <a:lnTo>
                                <a:pt x="628" y="119"/>
                              </a:lnTo>
                              <a:lnTo>
                                <a:pt x="616" y="105"/>
                              </a:lnTo>
                              <a:lnTo>
                                <a:pt x="563" y="61"/>
                              </a:lnTo>
                              <a:lnTo>
                                <a:pt x="501" y="28"/>
                              </a:lnTo>
                              <a:lnTo>
                                <a:pt x="433" y="7"/>
                              </a:lnTo>
                              <a:lnTo>
                                <a:pt x="361" y="0"/>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8627768" name="Freeform 22"/>
                      <wps:cNvSpPr>
                        <a:spLocks/>
                      </wps:cNvSpPr>
                      <wps:spPr bwMode="auto">
                        <a:xfrm>
                          <a:off x="0" y="0"/>
                          <a:ext cx="723" cy="723"/>
                        </a:xfrm>
                        <a:custGeom>
                          <a:avLst/>
                          <a:gdLst>
                            <a:gd name="T0" fmla="*/ 404 w 723"/>
                            <a:gd name="T1" fmla="*/ 554 h 723"/>
                            <a:gd name="T2" fmla="*/ 317 w 723"/>
                            <a:gd name="T3" fmla="*/ 554 h 723"/>
                            <a:gd name="T4" fmla="*/ 221 w 723"/>
                            <a:gd name="T5" fmla="*/ 570 h 723"/>
                            <a:gd name="T6" fmla="*/ 215 w 723"/>
                            <a:gd name="T7" fmla="*/ 572 h 723"/>
                            <a:gd name="T8" fmla="*/ 505 w 723"/>
                            <a:gd name="T9" fmla="*/ 572 h 723"/>
                            <a:gd name="T10" fmla="*/ 500 w 723"/>
                            <a:gd name="T11" fmla="*/ 570 h 723"/>
                            <a:gd name="T12" fmla="*/ 404 w 723"/>
                            <a:gd name="T13" fmla="*/ 554 h 723"/>
                          </a:gdLst>
                          <a:ahLst/>
                          <a:cxnLst>
                            <a:cxn ang="0">
                              <a:pos x="T0" y="T1"/>
                            </a:cxn>
                            <a:cxn ang="0">
                              <a:pos x="T2" y="T3"/>
                            </a:cxn>
                            <a:cxn ang="0">
                              <a:pos x="T4" y="T5"/>
                            </a:cxn>
                            <a:cxn ang="0">
                              <a:pos x="T6" y="T7"/>
                            </a:cxn>
                            <a:cxn ang="0">
                              <a:pos x="T8" y="T9"/>
                            </a:cxn>
                            <a:cxn ang="0">
                              <a:pos x="T10" y="T11"/>
                            </a:cxn>
                            <a:cxn ang="0">
                              <a:pos x="T12" y="T13"/>
                            </a:cxn>
                          </a:cxnLst>
                          <a:rect l="0" t="0" r="r" b="b"/>
                          <a:pathLst>
                            <a:path w="723" h="723">
                              <a:moveTo>
                                <a:pt x="404" y="554"/>
                              </a:moveTo>
                              <a:lnTo>
                                <a:pt x="317" y="554"/>
                              </a:lnTo>
                              <a:lnTo>
                                <a:pt x="221" y="570"/>
                              </a:lnTo>
                              <a:lnTo>
                                <a:pt x="215" y="572"/>
                              </a:lnTo>
                              <a:lnTo>
                                <a:pt x="505" y="572"/>
                              </a:lnTo>
                              <a:lnTo>
                                <a:pt x="500" y="570"/>
                              </a:lnTo>
                              <a:lnTo>
                                <a:pt x="404" y="554"/>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143361" name="Freeform 23"/>
                      <wps:cNvSpPr>
                        <a:spLocks/>
                      </wps:cNvSpPr>
                      <wps:spPr bwMode="auto">
                        <a:xfrm>
                          <a:off x="0" y="0"/>
                          <a:ext cx="723" cy="723"/>
                        </a:xfrm>
                        <a:custGeom>
                          <a:avLst/>
                          <a:gdLst>
                            <a:gd name="T0" fmla="*/ 521 w 723"/>
                            <a:gd name="T1" fmla="*/ 388 h 723"/>
                            <a:gd name="T2" fmla="*/ 380 w 723"/>
                            <a:gd name="T3" fmla="*/ 388 h 723"/>
                            <a:gd name="T4" fmla="*/ 386 w 723"/>
                            <a:gd name="T5" fmla="*/ 391 h 723"/>
                            <a:gd name="T6" fmla="*/ 517 w 723"/>
                            <a:gd name="T7" fmla="*/ 454 h 723"/>
                            <a:gd name="T8" fmla="*/ 523 w 723"/>
                            <a:gd name="T9" fmla="*/ 457 h 723"/>
                            <a:gd name="T10" fmla="*/ 526 w 723"/>
                            <a:gd name="T11" fmla="*/ 461 h 723"/>
                            <a:gd name="T12" fmla="*/ 524 w 723"/>
                            <a:gd name="T13" fmla="*/ 467 h 723"/>
                            <a:gd name="T14" fmla="*/ 511 w 723"/>
                            <a:gd name="T15" fmla="*/ 563 h 723"/>
                            <a:gd name="T16" fmla="*/ 509 w 723"/>
                            <a:gd name="T17" fmla="*/ 567 h 723"/>
                            <a:gd name="T18" fmla="*/ 505 w 723"/>
                            <a:gd name="T19" fmla="*/ 572 h 723"/>
                            <a:gd name="T20" fmla="*/ 652 w 723"/>
                            <a:gd name="T21" fmla="*/ 572 h 723"/>
                            <a:gd name="T22" fmla="*/ 660 w 723"/>
                            <a:gd name="T23" fmla="*/ 563 h 723"/>
                            <a:gd name="T24" fmla="*/ 693 w 723"/>
                            <a:gd name="T25" fmla="*/ 501 h 723"/>
                            <a:gd name="T26" fmla="*/ 715 w 723"/>
                            <a:gd name="T27" fmla="*/ 433 h 723"/>
                            <a:gd name="T28" fmla="*/ 719 w 723"/>
                            <a:gd name="T29" fmla="*/ 392 h 723"/>
                            <a:gd name="T30" fmla="*/ 542 w 723"/>
                            <a:gd name="T31" fmla="*/ 392 h 723"/>
                            <a:gd name="T32" fmla="*/ 538 w 723"/>
                            <a:gd name="T33" fmla="*/ 391 h 723"/>
                            <a:gd name="T34" fmla="*/ 521 w 723"/>
                            <a:gd name="T35" fmla="*/ 388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23" h="723">
                              <a:moveTo>
                                <a:pt x="521" y="388"/>
                              </a:moveTo>
                              <a:lnTo>
                                <a:pt x="380" y="388"/>
                              </a:lnTo>
                              <a:lnTo>
                                <a:pt x="386" y="391"/>
                              </a:lnTo>
                              <a:lnTo>
                                <a:pt x="517" y="454"/>
                              </a:lnTo>
                              <a:lnTo>
                                <a:pt x="523" y="457"/>
                              </a:lnTo>
                              <a:lnTo>
                                <a:pt x="526" y="461"/>
                              </a:lnTo>
                              <a:lnTo>
                                <a:pt x="524" y="467"/>
                              </a:lnTo>
                              <a:lnTo>
                                <a:pt x="511" y="563"/>
                              </a:lnTo>
                              <a:lnTo>
                                <a:pt x="509" y="567"/>
                              </a:lnTo>
                              <a:lnTo>
                                <a:pt x="505" y="572"/>
                              </a:lnTo>
                              <a:lnTo>
                                <a:pt x="652" y="572"/>
                              </a:lnTo>
                              <a:lnTo>
                                <a:pt x="660" y="563"/>
                              </a:lnTo>
                              <a:lnTo>
                                <a:pt x="693" y="501"/>
                              </a:lnTo>
                              <a:lnTo>
                                <a:pt x="715" y="433"/>
                              </a:lnTo>
                              <a:lnTo>
                                <a:pt x="719" y="392"/>
                              </a:lnTo>
                              <a:lnTo>
                                <a:pt x="542" y="392"/>
                              </a:lnTo>
                              <a:lnTo>
                                <a:pt x="538" y="391"/>
                              </a:lnTo>
                              <a:lnTo>
                                <a:pt x="521" y="388"/>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821462" name="Freeform 24"/>
                      <wps:cNvSpPr>
                        <a:spLocks/>
                      </wps:cNvSpPr>
                      <wps:spPr bwMode="auto">
                        <a:xfrm>
                          <a:off x="0" y="0"/>
                          <a:ext cx="723" cy="723"/>
                        </a:xfrm>
                        <a:custGeom>
                          <a:avLst/>
                          <a:gdLst>
                            <a:gd name="T0" fmla="*/ 380 w 723"/>
                            <a:gd name="T1" fmla="*/ 388 h 723"/>
                            <a:gd name="T2" fmla="*/ 340 w 723"/>
                            <a:gd name="T3" fmla="*/ 388 h 723"/>
                            <a:gd name="T4" fmla="*/ 347 w 723"/>
                            <a:gd name="T5" fmla="*/ 394 h 723"/>
                            <a:gd name="T6" fmla="*/ 346 w 723"/>
                            <a:gd name="T7" fmla="*/ 400 h 723"/>
                            <a:gd name="T8" fmla="*/ 328 w 723"/>
                            <a:gd name="T9" fmla="*/ 543 h 723"/>
                            <a:gd name="T10" fmla="*/ 326 w 723"/>
                            <a:gd name="T11" fmla="*/ 549 h 723"/>
                            <a:gd name="T12" fmla="*/ 322 w 723"/>
                            <a:gd name="T13" fmla="*/ 554 h 723"/>
                            <a:gd name="T14" fmla="*/ 398 w 723"/>
                            <a:gd name="T15" fmla="*/ 554 h 723"/>
                            <a:gd name="T16" fmla="*/ 394 w 723"/>
                            <a:gd name="T17" fmla="*/ 549 h 723"/>
                            <a:gd name="T18" fmla="*/ 394 w 723"/>
                            <a:gd name="T19" fmla="*/ 543 h 723"/>
                            <a:gd name="T20" fmla="*/ 374 w 723"/>
                            <a:gd name="T21" fmla="*/ 400 h 723"/>
                            <a:gd name="T22" fmla="*/ 374 w 723"/>
                            <a:gd name="T23" fmla="*/ 394 h 723"/>
                            <a:gd name="T24" fmla="*/ 380 w 723"/>
                            <a:gd name="T25" fmla="*/ 388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3" h="723">
                              <a:moveTo>
                                <a:pt x="380" y="388"/>
                              </a:moveTo>
                              <a:lnTo>
                                <a:pt x="340" y="388"/>
                              </a:lnTo>
                              <a:lnTo>
                                <a:pt x="347" y="394"/>
                              </a:lnTo>
                              <a:lnTo>
                                <a:pt x="346" y="400"/>
                              </a:lnTo>
                              <a:lnTo>
                                <a:pt x="328" y="543"/>
                              </a:lnTo>
                              <a:lnTo>
                                <a:pt x="326" y="549"/>
                              </a:lnTo>
                              <a:lnTo>
                                <a:pt x="322" y="554"/>
                              </a:lnTo>
                              <a:lnTo>
                                <a:pt x="398" y="554"/>
                              </a:lnTo>
                              <a:lnTo>
                                <a:pt x="394" y="549"/>
                              </a:lnTo>
                              <a:lnTo>
                                <a:pt x="394" y="543"/>
                              </a:lnTo>
                              <a:lnTo>
                                <a:pt x="374" y="400"/>
                              </a:lnTo>
                              <a:lnTo>
                                <a:pt x="374" y="394"/>
                              </a:lnTo>
                              <a:lnTo>
                                <a:pt x="380" y="388"/>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6227756" name="Freeform 25"/>
                      <wps:cNvSpPr>
                        <a:spLocks/>
                      </wps:cNvSpPr>
                      <wps:spPr bwMode="auto">
                        <a:xfrm>
                          <a:off x="0" y="0"/>
                          <a:ext cx="723" cy="723"/>
                        </a:xfrm>
                        <a:custGeom>
                          <a:avLst/>
                          <a:gdLst>
                            <a:gd name="T0" fmla="*/ 302 w 723"/>
                            <a:gd name="T1" fmla="*/ 241 h 723"/>
                            <a:gd name="T2" fmla="*/ 221 w 723"/>
                            <a:gd name="T3" fmla="*/ 241 h 723"/>
                            <a:gd name="T4" fmla="*/ 227 w 723"/>
                            <a:gd name="T5" fmla="*/ 242 h 723"/>
                            <a:gd name="T6" fmla="*/ 230 w 723"/>
                            <a:gd name="T7" fmla="*/ 245 h 723"/>
                            <a:gd name="T8" fmla="*/ 331 w 723"/>
                            <a:gd name="T9" fmla="*/ 350 h 723"/>
                            <a:gd name="T10" fmla="*/ 335 w 723"/>
                            <a:gd name="T11" fmla="*/ 356 h 723"/>
                            <a:gd name="T12" fmla="*/ 332 w 723"/>
                            <a:gd name="T13" fmla="*/ 364 h 723"/>
                            <a:gd name="T14" fmla="*/ 326 w 723"/>
                            <a:gd name="T15" fmla="*/ 365 h 723"/>
                            <a:gd name="T16" fmla="*/ 184 w 723"/>
                            <a:gd name="T17" fmla="*/ 391 h 723"/>
                            <a:gd name="T18" fmla="*/ 178 w 723"/>
                            <a:gd name="T19" fmla="*/ 392 h 723"/>
                            <a:gd name="T20" fmla="*/ 332 w 723"/>
                            <a:gd name="T21" fmla="*/ 392 h 723"/>
                            <a:gd name="T22" fmla="*/ 335 w 723"/>
                            <a:gd name="T23" fmla="*/ 391 h 723"/>
                            <a:gd name="T24" fmla="*/ 340 w 723"/>
                            <a:gd name="T25" fmla="*/ 388 h 723"/>
                            <a:gd name="T26" fmla="*/ 521 w 723"/>
                            <a:gd name="T27" fmla="*/ 388 h 723"/>
                            <a:gd name="T28" fmla="*/ 394 w 723"/>
                            <a:gd name="T29" fmla="*/ 365 h 723"/>
                            <a:gd name="T30" fmla="*/ 388 w 723"/>
                            <a:gd name="T31" fmla="*/ 364 h 723"/>
                            <a:gd name="T32" fmla="*/ 385 w 723"/>
                            <a:gd name="T33" fmla="*/ 356 h 723"/>
                            <a:gd name="T34" fmla="*/ 389 w 723"/>
                            <a:gd name="T35" fmla="*/ 350 h 723"/>
                            <a:gd name="T36" fmla="*/ 399 w 723"/>
                            <a:gd name="T37" fmla="*/ 340 h 723"/>
                            <a:gd name="T38" fmla="*/ 356 w 723"/>
                            <a:gd name="T39" fmla="*/ 340 h 723"/>
                            <a:gd name="T40" fmla="*/ 353 w 723"/>
                            <a:gd name="T41" fmla="*/ 335 h 723"/>
                            <a:gd name="T42" fmla="*/ 302 w 723"/>
                            <a:gd name="T43" fmla="*/ 241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23" h="723">
                              <a:moveTo>
                                <a:pt x="302" y="241"/>
                              </a:moveTo>
                              <a:lnTo>
                                <a:pt x="221" y="241"/>
                              </a:lnTo>
                              <a:lnTo>
                                <a:pt x="227" y="242"/>
                              </a:lnTo>
                              <a:lnTo>
                                <a:pt x="230" y="245"/>
                              </a:lnTo>
                              <a:lnTo>
                                <a:pt x="331" y="350"/>
                              </a:lnTo>
                              <a:lnTo>
                                <a:pt x="335" y="356"/>
                              </a:lnTo>
                              <a:lnTo>
                                <a:pt x="332" y="364"/>
                              </a:lnTo>
                              <a:lnTo>
                                <a:pt x="326" y="365"/>
                              </a:lnTo>
                              <a:lnTo>
                                <a:pt x="184" y="391"/>
                              </a:lnTo>
                              <a:lnTo>
                                <a:pt x="178" y="392"/>
                              </a:lnTo>
                              <a:lnTo>
                                <a:pt x="332" y="392"/>
                              </a:lnTo>
                              <a:lnTo>
                                <a:pt x="335" y="391"/>
                              </a:lnTo>
                              <a:lnTo>
                                <a:pt x="340" y="388"/>
                              </a:lnTo>
                              <a:lnTo>
                                <a:pt x="521" y="388"/>
                              </a:lnTo>
                              <a:lnTo>
                                <a:pt x="394" y="365"/>
                              </a:lnTo>
                              <a:lnTo>
                                <a:pt x="388" y="364"/>
                              </a:lnTo>
                              <a:lnTo>
                                <a:pt x="385" y="356"/>
                              </a:lnTo>
                              <a:lnTo>
                                <a:pt x="389" y="350"/>
                              </a:lnTo>
                              <a:lnTo>
                                <a:pt x="399" y="340"/>
                              </a:lnTo>
                              <a:lnTo>
                                <a:pt x="356" y="340"/>
                              </a:lnTo>
                              <a:lnTo>
                                <a:pt x="353" y="335"/>
                              </a:lnTo>
                              <a:lnTo>
                                <a:pt x="302" y="241"/>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687977" name="Freeform 26"/>
                      <wps:cNvSpPr>
                        <a:spLocks/>
                      </wps:cNvSpPr>
                      <wps:spPr bwMode="auto">
                        <a:xfrm>
                          <a:off x="0" y="0"/>
                          <a:ext cx="723" cy="723"/>
                        </a:xfrm>
                        <a:custGeom>
                          <a:avLst/>
                          <a:gdLst>
                            <a:gd name="T0" fmla="*/ 700 w 723"/>
                            <a:gd name="T1" fmla="*/ 241 h 723"/>
                            <a:gd name="T2" fmla="*/ 500 w 723"/>
                            <a:gd name="T3" fmla="*/ 241 h 723"/>
                            <a:gd name="T4" fmla="*/ 505 w 723"/>
                            <a:gd name="T5" fmla="*/ 242 h 723"/>
                            <a:gd name="T6" fmla="*/ 591 w 723"/>
                            <a:gd name="T7" fmla="*/ 286 h 723"/>
                            <a:gd name="T8" fmla="*/ 596 w 723"/>
                            <a:gd name="T9" fmla="*/ 289 h 723"/>
                            <a:gd name="T10" fmla="*/ 597 w 723"/>
                            <a:gd name="T11" fmla="*/ 293 h 723"/>
                            <a:gd name="T12" fmla="*/ 596 w 723"/>
                            <a:gd name="T13" fmla="*/ 298 h 723"/>
                            <a:gd name="T14" fmla="*/ 551 w 723"/>
                            <a:gd name="T15" fmla="*/ 385 h 723"/>
                            <a:gd name="T16" fmla="*/ 548 w 723"/>
                            <a:gd name="T17" fmla="*/ 389 h 723"/>
                            <a:gd name="T18" fmla="*/ 542 w 723"/>
                            <a:gd name="T19" fmla="*/ 392 h 723"/>
                            <a:gd name="T20" fmla="*/ 719 w 723"/>
                            <a:gd name="T21" fmla="*/ 392 h 723"/>
                            <a:gd name="T22" fmla="*/ 722 w 723"/>
                            <a:gd name="T23" fmla="*/ 361 h 723"/>
                            <a:gd name="T24" fmla="*/ 715 w 723"/>
                            <a:gd name="T25" fmla="*/ 288 h 723"/>
                            <a:gd name="T26" fmla="*/ 700 w 723"/>
                            <a:gd name="T27" fmla="*/ 241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23" h="723">
                              <a:moveTo>
                                <a:pt x="700" y="241"/>
                              </a:moveTo>
                              <a:lnTo>
                                <a:pt x="500" y="241"/>
                              </a:lnTo>
                              <a:lnTo>
                                <a:pt x="505" y="242"/>
                              </a:lnTo>
                              <a:lnTo>
                                <a:pt x="591" y="286"/>
                              </a:lnTo>
                              <a:lnTo>
                                <a:pt x="596" y="289"/>
                              </a:lnTo>
                              <a:lnTo>
                                <a:pt x="597" y="293"/>
                              </a:lnTo>
                              <a:lnTo>
                                <a:pt x="596" y="298"/>
                              </a:lnTo>
                              <a:lnTo>
                                <a:pt x="551" y="385"/>
                              </a:lnTo>
                              <a:lnTo>
                                <a:pt x="548" y="389"/>
                              </a:lnTo>
                              <a:lnTo>
                                <a:pt x="542" y="392"/>
                              </a:lnTo>
                              <a:lnTo>
                                <a:pt x="719" y="392"/>
                              </a:lnTo>
                              <a:lnTo>
                                <a:pt x="722" y="361"/>
                              </a:lnTo>
                              <a:lnTo>
                                <a:pt x="715" y="288"/>
                              </a:lnTo>
                              <a:lnTo>
                                <a:pt x="700" y="241"/>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1887943" name="Freeform 27"/>
                      <wps:cNvSpPr>
                        <a:spLocks/>
                      </wps:cNvSpPr>
                      <wps:spPr bwMode="auto">
                        <a:xfrm>
                          <a:off x="0" y="0"/>
                          <a:ext cx="723" cy="723"/>
                        </a:xfrm>
                        <a:custGeom>
                          <a:avLst/>
                          <a:gdLst>
                            <a:gd name="T0" fmla="*/ 628 w 723"/>
                            <a:gd name="T1" fmla="*/ 119 h 723"/>
                            <a:gd name="T2" fmla="*/ 364 w 723"/>
                            <a:gd name="T3" fmla="*/ 119 h 723"/>
                            <a:gd name="T4" fmla="*/ 367 w 723"/>
                            <a:gd name="T5" fmla="*/ 122 h 723"/>
                            <a:gd name="T6" fmla="*/ 434 w 723"/>
                            <a:gd name="T7" fmla="*/ 191 h 723"/>
                            <a:gd name="T8" fmla="*/ 439 w 723"/>
                            <a:gd name="T9" fmla="*/ 196 h 723"/>
                            <a:gd name="T10" fmla="*/ 440 w 723"/>
                            <a:gd name="T11" fmla="*/ 202 h 723"/>
                            <a:gd name="T12" fmla="*/ 437 w 723"/>
                            <a:gd name="T13" fmla="*/ 208 h 723"/>
                            <a:gd name="T14" fmla="*/ 368 w 723"/>
                            <a:gd name="T15" fmla="*/ 335 h 723"/>
                            <a:gd name="T16" fmla="*/ 365 w 723"/>
                            <a:gd name="T17" fmla="*/ 340 h 723"/>
                            <a:gd name="T18" fmla="*/ 399 w 723"/>
                            <a:gd name="T19" fmla="*/ 340 h 723"/>
                            <a:gd name="T20" fmla="*/ 490 w 723"/>
                            <a:gd name="T21" fmla="*/ 245 h 723"/>
                            <a:gd name="T22" fmla="*/ 494 w 723"/>
                            <a:gd name="T23" fmla="*/ 242 h 723"/>
                            <a:gd name="T24" fmla="*/ 500 w 723"/>
                            <a:gd name="T25" fmla="*/ 241 h 723"/>
                            <a:gd name="T26" fmla="*/ 700 w 723"/>
                            <a:gd name="T27" fmla="*/ 241 h 723"/>
                            <a:gd name="T28" fmla="*/ 693 w 723"/>
                            <a:gd name="T29" fmla="*/ 220 h 723"/>
                            <a:gd name="T30" fmla="*/ 660 w 723"/>
                            <a:gd name="T31" fmla="*/ 159 h 723"/>
                            <a:gd name="T32" fmla="*/ 628 w 723"/>
                            <a:gd name="T33" fmla="*/ 119 h 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23" h="723">
                              <a:moveTo>
                                <a:pt x="628" y="119"/>
                              </a:moveTo>
                              <a:lnTo>
                                <a:pt x="364" y="119"/>
                              </a:lnTo>
                              <a:lnTo>
                                <a:pt x="367" y="122"/>
                              </a:lnTo>
                              <a:lnTo>
                                <a:pt x="434" y="191"/>
                              </a:lnTo>
                              <a:lnTo>
                                <a:pt x="439" y="196"/>
                              </a:lnTo>
                              <a:lnTo>
                                <a:pt x="440" y="202"/>
                              </a:lnTo>
                              <a:lnTo>
                                <a:pt x="437" y="208"/>
                              </a:lnTo>
                              <a:lnTo>
                                <a:pt x="368" y="335"/>
                              </a:lnTo>
                              <a:lnTo>
                                <a:pt x="365" y="340"/>
                              </a:lnTo>
                              <a:lnTo>
                                <a:pt x="399" y="340"/>
                              </a:lnTo>
                              <a:lnTo>
                                <a:pt x="490" y="245"/>
                              </a:lnTo>
                              <a:lnTo>
                                <a:pt x="494" y="242"/>
                              </a:lnTo>
                              <a:lnTo>
                                <a:pt x="500" y="241"/>
                              </a:lnTo>
                              <a:lnTo>
                                <a:pt x="700" y="241"/>
                              </a:lnTo>
                              <a:lnTo>
                                <a:pt x="693" y="220"/>
                              </a:lnTo>
                              <a:lnTo>
                                <a:pt x="660" y="159"/>
                              </a:lnTo>
                              <a:lnTo>
                                <a:pt x="628" y="119"/>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68E5925" id="Group 4" o:spid="_x0000_s1026" style="width:20.65pt;height:20.65pt;mso-position-horizontal-relative:char;mso-position-vertical-relative:line" coordsize="723,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">
              <v:shape id="Freeform 21" o:spid="_x0000_s1027"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" path="m361,l288,7,220,28,159,61r-54,44l61,159,28,220,7,288,,361r7,72l28,501r33,62l105,616r54,44l220,693r68,22l361,722r72,-7l501,693r62,-33l616,616r36,-44l215,572r-4,-5l211,563,196,467r,-6l199,457r4,-3l332,392r-154,l173,389r-3,-4l125,298r-3,-5l124,289r4,-3l217,242r4,-1l302,241,284,208r-3,-6l283,196r3,-5l353,122r5,-3l628,119,616,105,563,61,501,28,433,7,361,xe" fillcolor="#090909" stroked="f">
                <v:path arrowok="t" o:connecttype="custom" o:connectlocs="361,0;288,7;220,28;159,61;105,105;61,159;28,220;7,288;0,361;7,433;28,501;61,563;105,616;159,660;220,693;288,715;361,722;433,715;501,693;563,660;616,616;652,572;215,572;211,567;211,563;196,467;196,461;199,457;203,454;332,392;178,392;173,389;170,385;125,298;122,293;124,289;128,286;217,242;221,241;302,241;284,208;281,202;283,196;286,191;353,122;358,119;628,119;616,105;563,61;501,28;433,7;361,0" o:connectangles="0,0,0,0,0,0,0,0,0,0,0,0,0,0,0,0,0,0,0,0,0,0,0,0,0,0,0,0,0,0,0,0,0,0,0,0,0,0,0,0,0,0,0,0,0,0,0,0,0,0,0,0"/>
              </v:shape>
              <v:shape id="Freeform 22" o:spid="_x0000_s1028"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" path="m404,554r-87,l221,570r-6,2l505,572r-5,-2l404,554xe" fillcolor="#090909" stroked="f">
                <v:path arrowok="t" o:connecttype="custom" o:connectlocs="404,554;317,554;221,570;215,572;505,572;500,570;404,554" o:connectangles="0,0,0,0,0,0,0"/>
              </v:shape>
              <v:shape id="Freeform 23" o:spid="_x0000_s1029"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" path="m521,388r-141,l386,391r131,63l523,457r3,4l524,467r-13,96l509,567r-4,5l652,572r8,-9l693,501r22,-68l719,392r-177,l538,391r-17,-3xe" fillcolor="#090909" stroked="f">
                <v:path arrowok="t" o:connecttype="custom" o:connectlocs="521,388;380,388;386,391;517,454;523,457;526,461;524,467;511,563;509,567;505,572;652,572;660,563;693,501;715,433;719,392;542,392;538,391;521,388" o:connectangles="0,0,0,0,0,0,0,0,0,0,0,0,0,0,0,0,0,0"/>
              </v:shape>
              <v:shape id="Freeform 24" o:spid="_x0000_s1030"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" path="m380,388r-40,l347,394r-1,6l328,543r-2,6l322,554r76,l394,549r,-6l374,400r,-6l380,388xe" fillcolor="#090909" stroked="f">
                <v:path arrowok="t" o:connecttype="custom" o:connectlocs="380,388;340,388;347,394;346,400;328,543;326,549;322,554;398,554;394,549;394,543;374,400;374,394;380,388" o:connectangles="0,0,0,0,0,0,0,0,0,0,0,0,0"/>
              </v:shape>
              <v:shape id="Freeform 25" o:spid="_x0000_s1031"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" path="m302,241r-81,l227,242r3,3l331,350r4,6l332,364r-6,1l184,391r-6,1l332,392r3,-1l340,388r181,l394,365r-6,-1l385,356r4,-6l399,340r-43,l353,335,302,241xe" fillcolor="#090909" stroked="f">
                <v:path arrowok="t" o:connecttype="custom" o:connectlocs="302,241;221,241;227,242;230,245;331,350;335,356;332,364;326,365;184,391;178,392;332,392;335,391;340,388;521,388;394,365;388,364;385,356;389,350;399,340;356,340;353,335;302,241" o:connectangles="0,0,0,0,0,0,0,0,0,0,0,0,0,0,0,0,0,0,0,0,0,0"/>
              </v:shape>
              <v:shape id="Freeform 26" o:spid="_x0000_s1032"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" path="m700,241r-200,l505,242r86,44l596,289r1,4l596,298r-45,87l548,389r-6,3l719,392r3,-31l715,288,700,241xe" fillcolor="#090909" stroked="f">
                <v:path arrowok="t" o:connecttype="custom" o:connectlocs="700,241;500,241;505,242;591,286;596,289;597,293;596,298;551,385;548,389;542,392;719,392;722,361;715,288;700,241" o:connectangles="0,0,0,0,0,0,0,0,0,0,0,0,0,0"/>
              </v:shape>
              <v:shape id="Freeform 27" o:spid="_x0000_s1033" style="position:absolute;width:723;height:723;visibility:visible;mso-wrap-style:square;v-text-anchor:top" coordsize="72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" path="m628,119r-264,l367,122r67,69l439,196r1,6l437,208,368,335r-3,5l399,340r91,-95l494,242r6,-1l700,241r-7,-21l660,159,628,119xe" fillcolor="#090909" stroked="f">
                <v:path arrowok="t" o:connecttype="custom" o:connectlocs="628,119;364,119;367,122;434,191;439,196;440,202;437,208;368,335;365,340;399,340;490,245;494,242;500,241;700,241;693,220;660,159;628,119" o:connectangles="0,0,0,0,0,0,0,0,0,0,0,0,0,0,0,0,0"/>
              </v:shape>
              <w10:anchorlock/>
            </v:group>
          </w:pict>
        </mc:Fallback>
      </mc:AlternateContent>
    </w:r>
    <w:r w:rsidR="00C8697E" w:rsidRPr="003B110D">
      <w:rPr>
        <w:noProof/>
        <w:lang w:val="en-CA"/>
      </w:rPr>
      <mc:AlternateContent>
        <mc:Choice Requires="wpg">
          <w:drawing>
            <wp:inline distT="0" distB="0" distL="0" distR="0" wp14:anchorId="38BCFE51" wp14:editId="43BEB001">
              <wp:extent cx="596900" cy="252095"/>
              <wp:effectExtent l="0" t="0" r="0" b="0"/>
              <wp:docPr id="25877589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0" cy="252095"/>
                        <a:chOff x="0" y="0"/>
                        <a:chExt cx="1875" cy="682"/>
                      </a:xfrm>
                    </wpg:grpSpPr>
                    <wpg:grpSp>
                      <wpg:cNvPr id="1756967843" name="Group 16"/>
                      <wpg:cNvGrpSpPr>
                        <a:grpSpLocks/>
                      </wpg:cNvGrpSpPr>
                      <wpg:grpSpPr bwMode="auto">
                        <a:xfrm>
                          <a:off x="0" y="0"/>
                          <a:ext cx="1371" cy="682"/>
                          <a:chOff x="0" y="0"/>
                          <a:chExt cx="1371" cy="682"/>
                        </a:xfrm>
                      </wpg:grpSpPr>
                      <wps:wsp>
                        <wps:cNvPr id="1294307211" name="Freeform 17"/>
                        <wps:cNvSpPr>
                          <a:spLocks/>
                        </wps:cNvSpPr>
                        <wps:spPr bwMode="auto">
                          <a:xfrm>
                            <a:off x="0" y="0"/>
                            <a:ext cx="1371" cy="682"/>
                          </a:xfrm>
                          <a:custGeom>
                            <a:avLst/>
                            <a:gdLst>
                              <a:gd name="T0" fmla="*/ 619 w 1371"/>
                              <a:gd name="T1" fmla="*/ 0 h 682"/>
                              <a:gd name="T2" fmla="*/ 463 w 1371"/>
                              <a:gd name="T3" fmla="*/ 0 h 682"/>
                              <a:gd name="T4" fmla="*/ 463 w 1371"/>
                              <a:gd name="T5" fmla="*/ 416 h 682"/>
                              <a:gd name="T6" fmla="*/ 163 w 1371"/>
                              <a:gd name="T7" fmla="*/ 0 h 682"/>
                              <a:gd name="T8" fmla="*/ 0 w 1371"/>
                              <a:gd name="T9" fmla="*/ 0 h 682"/>
                              <a:gd name="T10" fmla="*/ 0 w 1371"/>
                              <a:gd name="T11" fmla="*/ 680 h 682"/>
                              <a:gd name="T12" fmla="*/ 155 w 1371"/>
                              <a:gd name="T13" fmla="*/ 681 h 682"/>
                              <a:gd name="T14" fmla="*/ 155 w 1371"/>
                              <a:gd name="T15" fmla="*/ 253 h 682"/>
                              <a:gd name="T16" fmla="*/ 463 w 1371"/>
                              <a:gd name="T17" fmla="*/ 680 h 682"/>
                              <a:gd name="T18" fmla="*/ 619 w 1371"/>
                              <a:gd name="T19" fmla="*/ 680 h 682"/>
                              <a:gd name="T20" fmla="*/ 619 w 1371"/>
                              <a:gd name="T21" fmla="*/ 0 h 6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71" h="682">
                                <a:moveTo>
                                  <a:pt x="619" y="0"/>
                                </a:moveTo>
                                <a:lnTo>
                                  <a:pt x="463" y="0"/>
                                </a:lnTo>
                                <a:lnTo>
                                  <a:pt x="463" y="416"/>
                                </a:lnTo>
                                <a:lnTo>
                                  <a:pt x="163" y="0"/>
                                </a:lnTo>
                                <a:lnTo>
                                  <a:pt x="0" y="0"/>
                                </a:lnTo>
                                <a:lnTo>
                                  <a:pt x="0" y="680"/>
                                </a:lnTo>
                                <a:lnTo>
                                  <a:pt x="155" y="681"/>
                                </a:lnTo>
                                <a:lnTo>
                                  <a:pt x="155" y="253"/>
                                </a:lnTo>
                                <a:lnTo>
                                  <a:pt x="463" y="680"/>
                                </a:lnTo>
                                <a:lnTo>
                                  <a:pt x="619" y="680"/>
                                </a:lnTo>
                                <a:lnTo>
                                  <a:pt x="619" y="0"/>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512186" name="Freeform 18"/>
                        <wps:cNvSpPr>
                          <a:spLocks/>
                        </wps:cNvSpPr>
                        <wps:spPr bwMode="auto">
                          <a:xfrm>
                            <a:off x="0" y="0"/>
                            <a:ext cx="1371" cy="682"/>
                          </a:xfrm>
                          <a:custGeom>
                            <a:avLst/>
                            <a:gdLst>
                              <a:gd name="T0" fmla="*/ 1371 w 1371"/>
                              <a:gd name="T1" fmla="*/ 680 h 682"/>
                              <a:gd name="T2" fmla="*/ 1321 w 1371"/>
                              <a:gd name="T3" fmla="*/ 551 h 682"/>
                              <a:gd name="T4" fmla="*/ 1267 w 1371"/>
                              <a:gd name="T5" fmla="*/ 413 h 682"/>
                              <a:gd name="T6" fmla="*/ 1180 w 1371"/>
                              <a:gd name="T7" fmla="*/ 191 h 682"/>
                              <a:gd name="T8" fmla="*/ 1106 w 1371"/>
                              <a:gd name="T9" fmla="*/ 0 h 682"/>
                              <a:gd name="T10" fmla="*/ 1104 w 1371"/>
                              <a:gd name="T11" fmla="*/ 0 h 682"/>
                              <a:gd name="T12" fmla="*/ 1104 w 1371"/>
                              <a:gd name="T13" fmla="*/ 413 h 682"/>
                              <a:gd name="T14" fmla="*/ 939 w 1371"/>
                              <a:gd name="T15" fmla="*/ 413 h 682"/>
                              <a:gd name="T16" fmla="*/ 1022 w 1371"/>
                              <a:gd name="T17" fmla="*/ 191 h 682"/>
                              <a:gd name="T18" fmla="*/ 1104 w 1371"/>
                              <a:gd name="T19" fmla="*/ 413 h 682"/>
                              <a:gd name="T20" fmla="*/ 1104 w 1371"/>
                              <a:gd name="T21" fmla="*/ 0 h 682"/>
                              <a:gd name="T22" fmla="*/ 938 w 1371"/>
                              <a:gd name="T23" fmla="*/ 0 h 682"/>
                              <a:gd name="T24" fmla="*/ 674 w 1371"/>
                              <a:gd name="T25" fmla="*/ 680 h 682"/>
                              <a:gd name="T26" fmla="*/ 839 w 1371"/>
                              <a:gd name="T27" fmla="*/ 680 h 682"/>
                              <a:gd name="T28" fmla="*/ 887 w 1371"/>
                              <a:gd name="T29" fmla="*/ 551 h 682"/>
                              <a:gd name="T30" fmla="*/ 1157 w 1371"/>
                              <a:gd name="T31" fmla="*/ 551 h 682"/>
                              <a:gd name="T32" fmla="*/ 1204 w 1371"/>
                              <a:gd name="T33" fmla="*/ 680 h 682"/>
                              <a:gd name="T34" fmla="*/ 1371 w 1371"/>
                              <a:gd name="T35" fmla="*/ 680 h 6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371" h="682">
                                <a:moveTo>
                                  <a:pt x="1371" y="680"/>
                                </a:moveTo>
                                <a:lnTo>
                                  <a:pt x="1321" y="551"/>
                                </a:lnTo>
                                <a:lnTo>
                                  <a:pt x="1267" y="413"/>
                                </a:lnTo>
                                <a:lnTo>
                                  <a:pt x="1180" y="191"/>
                                </a:lnTo>
                                <a:lnTo>
                                  <a:pt x="1106" y="0"/>
                                </a:lnTo>
                                <a:lnTo>
                                  <a:pt x="1104" y="0"/>
                                </a:lnTo>
                                <a:lnTo>
                                  <a:pt x="1104" y="413"/>
                                </a:lnTo>
                                <a:lnTo>
                                  <a:pt x="939" y="413"/>
                                </a:lnTo>
                                <a:lnTo>
                                  <a:pt x="1022" y="191"/>
                                </a:lnTo>
                                <a:lnTo>
                                  <a:pt x="1104" y="413"/>
                                </a:lnTo>
                                <a:lnTo>
                                  <a:pt x="1104" y="0"/>
                                </a:lnTo>
                                <a:lnTo>
                                  <a:pt x="938" y="0"/>
                                </a:lnTo>
                                <a:lnTo>
                                  <a:pt x="674" y="680"/>
                                </a:lnTo>
                                <a:lnTo>
                                  <a:pt x="839" y="680"/>
                                </a:lnTo>
                                <a:lnTo>
                                  <a:pt x="887" y="551"/>
                                </a:lnTo>
                                <a:lnTo>
                                  <a:pt x="1157" y="551"/>
                                </a:lnTo>
                                <a:lnTo>
                                  <a:pt x="1204" y="680"/>
                                </a:lnTo>
                                <a:lnTo>
                                  <a:pt x="1371" y="680"/>
                                </a:lnTo>
                                <a:close/>
                              </a:path>
                            </a:pathLst>
                          </a:custGeom>
                          <a:solidFill>
                            <a:srgbClr val="0909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15764520" name="Freeform 19"/>
                      <wps:cNvSpPr>
                        <a:spLocks/>
                      </wps:cNvSpPr>
                      <wps:spPr bwMode="auto">
                        <a:xfrm>
                          <a:off x="1428" y="7"/>
                          <a:ext cx="447" cy="673"/>
                        </a:xfrm>
                        <a:custGeom>
                          <a:avLst/>
                          <a:gdLst>
                            <a:gd name="T0" fmla="*/ 446 w 447"/>
                            <a:gd name="T1" fmla="*/ 0 h 673"/>
                            <a:gd name="T2" fmla="*/ 0 w 447"/>
                            <a:gd name="T3" fmla="*/ 0 h 673"/>
                            <a:gd name="T4" fmla="*/ 0 w 447"/>
                            <a:gd name="T5" fmla="*/ 73 h 673"/>
                            <a:gd name="T6" fmla="*/ 358 w 447"/>
                            <a:gd name="T7" fmla="*/ 73 h 673"/>
                            <a:gd name="T8" fmla="*/ 37 w 447"/>
                            <a:gd name="T9" fmla="*/ 673 h 673"/>
                            <a:gd name="T10" fmla="*/ 127 w 447"/>
                            <a:gd name="T11" fmla="*/ 673 h 673"/>
                            <a:gd name="T12" fmla="*/ 446 w 447"/>
                            <a:gd name="T13" fmla="*/ 67 h 673"/>
                            <a:gd name="T14" fmla="*/ 446 w 447"/>
                            <a:gd name="T15" fmla="*/ 0 h 6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7" h="673">
                              <a:moveTo>
                                <a:pt x="446" y="0"/>
                              </a:moveTo>
                              <a:lnTo>
                                <a:pt x="0" y="0"/>
                              </a:lnTo>
                              <a:lnTo>
                                <a:pt x="0" y="73"/>
                              </a:lnTo>
                              <a:lnTo>
                                <a:pt x="358" y="73"/>
                              </a:lnTo>
                              <a:lnTo>
                                <a:pt x="37" y="673"/>
                              </a:lnTo>
                              <a:lnTo>
                                <a:pt x="127" y="673"/>
                              </a:lnTo>
                              <a:lnTo>
                                <a:pt x="446" y="67"/>
                              </a:lnTo>
                              <a:lnTo>
                                <a:pt x="446" y="0"/>
                              </a:lnTo>
                              <a:close/>
                            </a:path>
                          </a:pathLst>
                        </a:custGeom>
                        <a:solidFill>
                          <a:srgbClr val="8BD0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0607252" id="Group 5" o:spid="_x0000_s1026" style="width:47pt;height:19.85pt;mso-position-horizontal-relative:char;mso-position-vertical-relative:line" coordsize="1875,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">
              <v:group id="Group 16" o:spid="_x0000_s1027" style="position:absolute;width:1371;height:682" coordsize="137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">
                <v:shape id="Freeform 17" o:spid="_x0000_s1028" style="position:absolute;width:1371;height:682;visibility:visible;mso-wrap-style:square;v-text-anchor:top" coordsize="137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" path="m619,l463,r,416l163,,,,,680r155,1l155,253,463,680r156,l619,xe" fillcolor="#090909" stroked="f">
                  <v:path arrowok="t" o:connecttype="custom" o:connectlocs="619,0;463,0;463,416;163,0;0,0;0,680;155,681;155,253;463,680;619,680;619,0" o:connectangles="0,0,0,0,0,0,0,0,0,0,0"/>
                </v:shape>
                <v:shape id="Freeform 18" o:spid="_x0000_s1029" style="position:absolute;width:1371;height:682;visibility:visible;mso-wrap-style:square;v-text-anchor:top" coordsize="137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" path="m1371,680l1321,551,1267,413,1180,191,1106,r-2,l1104,413r-165,l1022,191r82,222l1104,,938,,674,680r165,l887,551r270,l1204,680r167,xe" fillcolor="#090909" stroked="f">
                  <v:path arrowok="t" o:connecttype="custom" o:connectlocs="1371,680;1321,551;1267,413;1180,191;1106,0;1104,0;1104,413;939,413;1022,191;1104,413;1104,0;938,0;674,680;839,680;887,551;1157,551;1204,680;1371,680" o:connectangles="0,0,0,0,0,0,0,0,0,0,0,0,0,0,0,0,0,0"/>
                </v:shape>
              </v:group>
              <v:shape id="Freeform 19" o:spid="_x0000_s1030" style="position:absolute;left:1428;top:7;width:447;height:673;visibility:visible;mso-wrap-style:square;v-text-anchor:top" coordsize="44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" path="m446,l,,,73r358,l37,673r90,l446,67,446,xe" fillcolor="#8bd02f" stroked="f">
                <v:path arrowok="t" o:connecttype="custom" o:connectlocs="446,0;0,0;0,73;358,73;37,673;127,673;446,67;446,0" o:connectangles="0,0,0,0,0,0,0,0"/>
              </v:shape>
              <w10:anchorlock/>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18"/>
    <w:rsid w:val="0003718E"/>
    <w:rsid w:val="00050E90"/>
    <w:rsid w:val="00055D83"/>
    <w:rsid w:val="000640CD"/>
    <w:rsid w:val="00087363"/>
    <w:rsid w:val="000C3C9B"/>
    <w:rsid w:val="00197700"/>
    <w:rsid w:val="00270B78"/>
    <w:rsid w:val="00292418"/>
    <w:rsid w:val="0034184E"/>
    <w:rsid w:val="00341C66"/>
    <w:rsid w:val="003628EC"/>
    <w:rsid w:val="003B0B64"/>
    <w:rsid w:val="0044038C"/>
    <w:rsid w:val="004633A2"/>
    <w:rsid w:val="00485DF3"/>
    <w:rsid w:val="004B0728"/>
    <w:rsid w:val="00523772"/>
    <w:rsid w:val="00524026"/>
    <w:rsid w:val="00537881"/>
    <w:rsid w:val="00566A8E"/>
    <w:rsid w:val="005A709A"/>
    <w:rsid w:val="005B45FA"/>
    <w:rsid w:val="005D3DF5"/>
    <w:rsid w:val="006930BC"/>
    <w:rsid w:val="006E362B"/>
    <w:rsid w:val="00702F27"/>
    <w:rsid w:val="00722861"/>
    <w:rsid w:val="00735907"/>
    <w:rsid w:val="00781890"/>
    <w:rsid w:val="007929F9"/>
    <w:rsid w:val="007D4804"/>
    <w:rsid w:val="008029FA"/>
    <w:rsid w:val="00817914"/>
    <w:rsid w:val="00820C14"/>
    <w:rsid w:val="00832234"/>
    <w:rsid w:val="0083422F"/>
    <w:rsid w:val="008764CD"/>
    <w:rsid w:val="008B67E4"/>
    <w:rsid w:val="008E35AC"/>
    <w:rsid w:val="009453D4"/>
    <w:rsid w:val="00957244"/>
    <w:rsid w:val="00984F6A"/>
    <w:rsid w:val="009A706B"/>
    <w:rsid w:val="009C24A3"/>
    <w:rsid w:val="009C5C9B"/>
    <w:rsid w:val="00A73E76"/>
    <w:rsid w:val="00B175FA"/>
    <w:rsid w:val="00B8395E"/>
    <w:rsid w:val="00BB225E"/>
    <w:rsid w:val="00BE2ADB"/>
    <w:rsid w:val="00C02E4B"/>
    <w:rsid w:val="00C42779"/>
    <w:rsid w:val="00C53F5B"/>
    <w:rsid w:val="00C8697E"/>
    <w:rsid w:val="00CA7EB3"/>
    <w:rsid w:val="00CC0C7A"/>
    <w:rsid w:val="00CE34BE"/>
    <w:rsid w:val="00DA446B"/>
    <w:rsid w:val="00DA619F"/>
    <w:rsid w:val="00E04008"/>
    <w:rsid w:val="00E438D2"/>
    <w:rsid w:val="00E44AE9"/>
    <w:rsid w:val="00E70C2F"/>
    <w:rsid w:val="00E8016A"/>
    <w:rsid w:val="00EB22F7"/>
    <w:rsid w:val="00EE222A"/>
    <w:rsid w:val="00EF3F3A"/>
    <w:rsid w:val="00F0355D"/>
    <w:rsid w:val="00F038CC"/>
    <w:rsid w:val="00F91155"/>
    <w:rsid w:val="00FA3CA1"/>
    <w:rsid w:val="00FB632A"/>
    <w:rsid w:val="00FE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BF8424"/>
  <w15:docId w15:val="{EB859614-1D00-42D5-B65D-7E5374FE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4BE"/>
    <w:rPr>
      <w:rFonts w:ascii="Arial" w:hAnsi="Arial"/>
      <w:sz w:val="22"/>
    </w:rPr>
  </w:style>
  <w:style w:type="paragraph" w:styleId="Heading1">
    <w:name w:val="heading 1"/>
    <w:basedOn w:val="Normal"/>
    <w:next w:val="Normal"/>
    <w:qFormat/>
    <w:rsid w:val="00CE34BE"/>
    <w:pPr>
      <w:keepNext/>
      <w:spacing w:before="240" w:after="60"/>
      <w:outlineLvl w:val="0"/>
    </w:pPr>
    <w:rPr>
      <w:rFonts w:ascii="Helvetica" w:hAnsi="Helvetica"/>
      <w:b/>
      <w:kern w:val="32"/>
      <w:sz w:val="32"/>
    </w:rPr>
  </w:style>
  <w:style w:type="paragraph" w:styleId="Heading2">
    <w:name w:val="heading 2"/>
    <w:basedOn w:val="Normal"/>
    <w:next w:val="Normal"/>
    <w:link w:val="Heading2Char"/>
    <w:semiHidden/>
    <w:unhideWhenUsed/>
    <w:qFormat/>
    <w:rsid w:val="008E35A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qFormat/>
    <w:rsid w:val="00CE34BE"/>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34BE"/>
    <w:pPr>
      <w:tabs>
        <w:tab w:val="center" w:pos="4320"/>
        <w:tab w:val="right" w:pos="8640"/>
      </w:tabs>
    </w:pPr>
  </w:style>
  <w:style w:type="paragraph" w:styleId="Footer">
    <w:name w:val="footer"/>
    <w:basedOn w:val="Normal"/>
    <w:rsid w:val="00CE34BE"/>
    <w:pPr>
      <w:tabs>
        <w:tab w:val="center" w:pos="4320"/>
        <w:tab w:val="right" w:pos="8640"/>
      </w:tabs>
    </w:pPr>
  </w:style>
  <w:style w:type="character" w:customStyle="1" w:styleId="HeaderChar">
    <w:name w:val="Header Char"/>
    <w:link w:val="Header"/>
    <w:uiPriority w:val="99"/>
    <w:rsid w:val="00292418"/>
    <w:rPr>
      <w:rFonts w:ascii="Arial" w:hAnsi="Arial"/>
      <w:sz w:val="22"/>
    </w:rPr>
  </w:style>
  <w:style w:type="table" w:styleId="TableGrid">
    <w:name w:val="Table Grid"/>
    <w:basedOn w:val="TableNormal"/>
    <w:uiPriority w:val="39"/>
    <w:rsid w:val="00292418"/>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84F6A"/>
    <w:rPr>
      <w:rFonts w:ascii="Tahoma" w:hAnsi="Tahoma" w:cs="Tahoma"/>
      <w:sz w:val="16"/>
      <w:szCs w:val="16"/>
    </w:rPr>
  </w:style>
  <w:style w:type="character" w:customStyle="1" w:styleId="BalloonTextChar">
    <w:name w:val="Balloon Text Char"/>
    <w:basedOn w:val="DefaultParagraphFont"/>
    <w:link w:val="BalloonText"/>
    <w:rsid w:val="00984F6A"/>
    <w:rPr>
      <w:rFonts w:ascii="Tahoma" w:hAnsi="Tahoma" w:cs="Tahoma"/>
      <w:sz w:val="16"/>
      <w:szCs w:val="16"/>
    </w:rPr>
  </w:style>
  <w:style w:type="character" w:customStyle="1" w:styleId="Heading2Char">
    <w:name w:val="Heading 2 Char"/>
    <w:basedOn w:val="DefaultParagraphFont"/>
    <w:link w:val="Heading2"/>
    <w:semiHidden/>
    <w:rsid w:val="008E35AC"/>
    <w:rPr>
      <w:rFonts w:asciiTheme="majorHAnsi" w:eastAsiaTheme="majorEastAsia" w:hAnsiTheme="majorHAnsi" w:cstheme="majorBidi"/>
      <w:b/>
      <w:bCs/>
      <w:color w:val="5B9BD5" w:themeColor="accent1"/>
      <w:sz w:val="26"/>
      <w:szCs w:val="26"/>
    </w:rPr>
  </w:style>
  <w:style w:type="paragraph" w:styleId="BodyText">
    <w:name w:val="Body Text"/>
    <w:basedOn w:val="Normal"/>
    <w:link w:val="BodyTextChar"/>
    <w:rsid w:val="008E35AC"/>
    <w:pPr>
      <w:spacing w:after="220" w:line="180" w:lineRule="atLeast"/>
      <w:ind w:left="835"/>
      <w:jc w:val="both"/>
    </w:pPr>
    <w:rPr>
      <w:rFonts w:eastAsia="Times New Roman"/>
      <w:spacing w:val="-5"/>
      <w:sz w:val="20"/>
      <w:lang w:val="en-CA"/>
    </w:rPr>
  </w:style>
  <w:style w:type="character" w:customStyle="1" w:styleId="BodyTextChar">
    <w:name w:val="Body Text Char"/>
    <w:basedOn w:val="DefaultParagraphFont"/>
    <w:link w:val="BodyText"/>
    <w:rsid w:val="008E35AC"/>
    <w:rPr>
      <w:rFonts w:ascii="Arial" w:eastAsia="Times New Roman" w:hAnsi="Arial"/>
      <w:spacing w:val="-5"/>
      <w:lang w:val="en-CA"/>
    </w:rPr>
  </w:style>
  <w:style w:type="paragraph" w:styleId="NoSpacing">
    <w:name w:val="No Spacing"/>
    <w:uiPriority w:val="1"/>
    <w:qFormat/>
    <w:rsid w:val="00B175FA"/>
    <w:rPr>
      <w:rFonts w:ascii="Arial" w:eastAsiaTheme="minorHAnsi" w:hAnsi="Arial" w:cstheme="minorBidi"/>
      <w:sz w:val="22"/>
      <w:szCs w:val="22"/>
    </w:rPr>
  </w:style>
  <w:style w:type="character" w:styleId="Hyperlink">
    <w:name w:val="Hyperlink"/>
    <w:basedOn w:val="DefaultParagraphFont"/>
    <w:rsid w:val="00E040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l\Desktop\test\eHAMILT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eHAMILTON</Template>
  <TotalTime>7</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Arial 11pt</vt:lpstr>
    </vt:vector>
  </TitlesOfParts>
  <Company>ONA</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Arial 11pt</dc:title>
  <dc:creator>David Laxdal</dc:creator>
  <cp:lastModifiedBy>Melanie Holjak RN</cp:lastModifiedBy>
  <cp:revision>9</cp:revision>
  <cp:lastPrinted>2016-09-25T21:11:00Z</cp:lastPrinted>
  <dcterms:created xsi:type="dcterms:W3CDTF">2026-08-11T19:08:00Z</dcterms:created>
  <dcterms:modified xsi:type="dcterms:W3CDTF">2026-08-11T20:21:00Z</dcterms:modified>
</cp:coreProperties>
</file>